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sz w:val="46"/>
          <w:szCs w:val="46"/>
        </w:rPr>
        <w:id w:val="-492172775"/>
        <w:placeholder>
          <w:docPart w:val="69A7B97154524B24AADF496242CD1D2E"/>
        </w:placeholder>
        <w:temporary/>
        <w:showingPlcHdr/>
      </w:sdtPr>
      <w:sdtContent>
        <w:p w14:paraId="70BCD514" w14:textId="561BD8CA" w:rsidR="00C920FA" w:rsidRPr="00562956" w:rsidRDefault="008352A0">
          <w:pPr>
            <w:rPr>
              <w:rFonts w:ascii="Arial" w:hAnsi="Arial" w:cs="Arial"/>
              <w:sz w:val="46"/>
              <w:szCs w:val="46"/>
            </w:rPr>
          </w:pPr>
          <w:r w:rsidRPr="00562956">
            <w:rPr>
              <w:rStyle w:val="Textodelmarcadordeposicin"/>
              <w:rFonts w:ascii="Arial" w:hAnsi="Arial" w:cs="Arial"/>
              <w:color w:val="auto"/>
              <w:sz w:val="46"/>
              <w:szCs w:val="46"/>
            </w:rPr>
            <w:t>Título en Español</w:t>
          </w:r>
          <w:r w:rsidR="003D2D81">
            <w:rPr>
              <w:rStyle w:val="Textodelmarcadordeposicin"/>
              <w:rFonts w:ascii="Arial" w:hAnsi="Arial" w:cs="Arial"/>
              <w:color w:val="auto"/>
              <w:sz w:val="46"/>
              <w:szCs w:val="46"/>
            </w:rPr>
            <w:t xml:space="preserve"> - </w:t>
          </w:r>
          <w:r w:rsidR="003D2D81" w:rsidRPr="003D2D81">
            <w:rPr>
              <w:rStyle w:val="Textodelmarcadordeposicin"/>
              <w:rFonts w:ascii="Open Sans" w:hAnsi="Open Sans" w:cs="Open Sans"/>
              <w:color w:val="auto"/>
              <w:sz w:val="46"/>
              <w:szCs w:val="46"/>
            </w:rPr>
            <w:t>Open Sans / Arial -23pt</w:t>
          </w:r>
        </w:p>
      </w:sdtContent>
    </w:sdt>
    <w:sdt>
      <w:sdtPr>
        <w:rPr>
          <w:rFonts w:ascii="Arial" w:hAnsi="Arial" w:cs="Arial"/>
          <w:sz w:val="36"/>
          <w:szCs w:val="36"/>
        </w:rPr>
        <w:id w:val="1129447444"/>
        <w:placeholder>
          <w:docPart w:val="FFDAE271F846471693F6C8A5A761955B"/>
        </w:placeholder>
        <w:temporary/>
        <w:showingPlcHdr/>
      </w:sdtPr>
      <w:sdtContent>
        <w:p w14:paraId="1747414D" w14:textId="7DA06207" w:rsidR="005B7840" w:rsidRPr="005D09DA" w:rsidRDefault="008352A0" w:rsidP="005D09DA">
          <w:pPr>
            <w:rPr>
              <w:rFonts w:ascii="Arial" w:hAnsi="Arial" w:cs="Arial"/>
              <w:sz w:val="36"/>
              <w:szCs w:val="36"/>
            </w:rPr>
          </w:pPr>
          <w:r w:rsidRPr="00562956">
            <w:rPr>
              <w:rStyle w:val="Textodelmarcadordeposicin"/>
              <w:rFonts w:ascii="Arial" w:hAnsi="Arial" w:cs="Arial"/>
              <w:color w:val="auto"/>
              <w:sz w:val="36"/>
              <w:szCs w:val="36"/>
            </w:rPr>
            <w:t>Título en Ingles</w:t>
          </w:r>
          <w:r w:rsidR="003D2D81">
            <w:rPr>
              <w:rStyle w:val="Textodelmarcadordeposicin"/>
              <w:rFonts w:ascii="Arial" w:hAnsi="Arial" w:cs="Arial"/>
              <w:color w:val="auto"/>
              <w:sz w:val="36"/>
              <w:szCs w:val="36"/>
            </w:rPr>
            <w:t xml:space="preserve"> - </w:t>
          </w:r>
          <w:r w:rsidR="003D2D81" w:rsidRPr="003D2D81"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>Open Sans / Arial -</w:t>
          </w:r>
          <w:r w:rsidR="003D2D81"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 xml:space="preserve"> 18</w:t>
          </w:r>
          <w:r w:rsidR="003D2D81" w:rsidRPr="003D2D81"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>pt</w:t>
          </w:r>
          <w:r w:rsidR="003D2D81">
            <w:rPr>
              <w:rFonts w:ascii="Arial" w:hAnsi="Arial" w:cs="Arial"/>
              <w:sz w:val="36"/>
              <w:szCs w:val="36"/>
            </w:rPr>
            <w:t xml:space="preserve"> </w:t>
          </w:r>
        </w:p>
      </w:sdtContent>
    </w:sdt>
    <w:p w14:paraId="23A0E324" w14:textId="77777777" w:rsidR="008352A0" w:rsidRPr="00562956" w:rsidRDefault="008352A0" w:rsidP="000A7F03">
      <w:pPr>
        <w:autoSpaceDE w:val="0"/>
        <w:autoSpaceDN w:val="0"/>
        <w:adjustRightInd w:val="0"/>
        <w:spacing w:before="360" w:after="0"/>
        <w:jc w:val="both"/>
        <w:textAlignment w:val="center"/>
        <w:rPr>
          <w:rFonts w:ascii="Arial" w:hAnsi="Arial" w:cs="Arial"/>
          <w:w w:val="95"/>
          <w:sz w:val="20"/>
          <w:szCs w:val="20"/>
          <w:lang w:val="es-ES_tradnl"/>
        </w:rPr>
      </w:pPr>
      <w:r w:rsidRPr="00562956">
        <w:rPr>
          <w:rFonts w:ascii="Arial" w:hAnsi="Arial" w:cs="Arial"/>
          <w:w w:val="95"/>
          <w:sz w:val="20"/>
          <w:szCs w:val="20"/>
          <w:lang w:val="es-ES_tradnl"/>
        </w:rPr>
        <w:t>Doctorando</w:t>
      </w:r>
      <w:r w:rsidR="000F459A" w:rsidRPr="00562956">
        <w:rPr>
          <w:rFonts w:ascii="Arial" w:hAnsi="Arial" w:cs="Arial"/>
          <w:w w:val="95"/>
          <w:sz w:val="20"/>
          <w:szCs w:val="20"/>
          <w:lang w:val="es-ES_tradnl"/>
        </w:rPr>
        <w:t>/a:</w:t>
      </w:r>
      <w:r w:rsidR="00562956" w:rsidRPr="003E5F2F">
        <w:rPr>
          <w:rFonts w:ascii="Arial" w:hAnsi="Arial" w:cs="Arial"/>
          <w:w w:val="95"/>
          <w:sz w:val="20"/>
          <w:szCs w:val="20"/>
          <w:vertAlign w:val="superscript"/>
          <w:lang w:val="es-ES_tradnl"/>
        </w:rPr>
        <w:t xml:space="preserve"> </w:t>
      </w:r>
      <w:r w:rsidR="000F459A" w:rsidRPr="003E5F2F">
        <w:rPr>
          <w:rFonts w:ascii="Arial" w:hAnsi="Arial" w:cs="Arial"/>
          <w:w w:val="95"/>
          <w:sz w:val="20"/>
          <w:szCs w:val="20"/>
          <w:vertAlign w:val="superscript"/>
          <w:lang w:val="es-ES_tradnl"/>
        </w:rPr>
        <w:t xml:space="preserve">(el que corresponda) </w:t>
      </w:r>
    </w:p>
    <w:p w14:paraId="6E36B072" w14:textId="33D6896F" w:rsidR="008352A0" w:rsidRPr="00562956" w:rsidRDefault="00000000" w:rsidP="00E179C0">
      <w:pPr>
        <w:tabs>
          <w:tab w:val="left" w:pos="7860"/>
        </w:tabs>
        <w:spacing w:after="0" w:line="240" w:lineRule="auto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</w:rPr>
          <w:id w:val="1030605020"/>
          <w:placeholder>
            <w:docPart w:val="B06AAF63CC8447299D8181F01A8B05B0"/>
          </w:placeholder>
          <w:temporary/>
          <w:showingPlcHdr/>
        </w:sdtPr>
        <w:sdtContent>
          <w:r w:rsidR="008352A0"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Nombre y </w:t>
          </w:r>
          <w:r w:rsidR="00D27AB2" w:rsidRPr="00562956">
            <w:rPr>
              <w:rStyle w:val="Textodelmarcadordeposicin"/>
              <w:rFonts w:ascii="Arial" w:hAnsi="Arial" w:cs="Arial"/>
              <w:b/>
              <w:color w:val="auto"/>
            </w:rPr>
            <w:t>APELLIDO</w:t>
          </w:r>
          <w:r w:rsidR="00992CC3"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 (sin grados ni títulos)</w:t>
          </w:r>
          <w:r w:rsidR="003D2D81"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  <w:r w:rsidR="003D2D81"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 </w:t>
          </w:r>
        </w:sdtContent>
      </w:sdt>
      <w:r w:rsidR="00E179C0" w:rsidRPr="00562956">
        <w:rPr>
          <w:rFonts w:ascii="Arial" w:hAnsi="Arial" w:cs="Arial"/>
          <w:b/>
        </w:rPr>
        <w:tab/>
      </w:r>
    </w:p>
    <w:sdt>
      <w:sdtPr>
        <w:rPr>
          <w:rFonts w:ascii="Open Sans" w:hAnsi="Open Sans" w:cs="Open Sans"/>
          <w:bCs/>
          <w:sz w:val="18"/>
          <w:szCs w:val="18"/>
        </w:rPr>
        <w:id w:val="-672259506"/>
        <w:placeholder>
          <w:docPart w:val="C7EA429571AB4650891AB3B3CB6B72B9"/>
        </w:placeholder>
        <w:showingPlcHdr/>
      </w:sdtPr>
      <w:sdtContent>
        <w:p w14:paraId="431BF37C" w14:textId="2018069F" w:rsidR="00E179C0" w:rsidRPr="00B64BC4" w:rsidRDefault="003D2D81" w:rsidP="00562956">
          <w:pPr>
            <w:spacing w:after="0" w:line="240" w:lineRule="auto"/>
            <w:rPr>
              <w:rFonts w:ascii="Open Sans" w:hAnsi="Open Sans" w:cs="Open Sans"/>
              <w:bCs/>
              <w:sz w:val="18"/>
              <w:szCs w:val="18"/>
            </w:rPr>
          </w:pPr>
          <w:hyperlink r:id="rId5" w:history="1">
            <w:r w:rsidRPr="003D2D81">
              <w:rPr>
                <w:rStyle w:val="Hipervnculo"/>
                <w:rFonts w:ascii="Open Sans" w:hAnsi="Open Sans" w:cs="Open Sans"/>
                <w:bCs/>
                <w:color w:val="auto"/>
                <w:sz w:val="18"/>
                <w:szCs w:val="18"/>
                <w:u w:val="none"/>
              </w:rPr>
              <w:t>https://orcid.org/0000-0002-1411-9995</w:t>
            </w:r>
          </w:hyperlink>
          <w:r>
            <w:rPr>
              <w:rStyle w:val="Textodelmarcadordeposicin"/>
              <w:rFonts w:ascii="Open Sans" w:hAnsi="Open Sans" w:cs="Open Sans"/>
              <w:bCs/>
              <w:color w:val="auto"/>
              <w:sz w:val="18"/>
              <w:szCs w:val="18"/>
            </w:rPr>
            <w:t xml:space="preserve"> - 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Open Sans / Arial -9pt </w:t>
          </w:r>
        </w:p>
      </w:sdtContent>
    </w:sdt>
    <w:sdt>
      <w:sdtPr>
        <w:rPr>
          <w:rFonts w:ascii="Arial" w:hAnsi="Arial" w:cs="Arial"/>
          <w:sz w:val="18"/>
          <w:szCs w:val="18"/>
        </w:rPr>
        <w:id w:val="1024603363"/>
        <w:placeholder>
          <w:docPart w:val="9335799CDA3C43B0AA127B034C3936B2"/>
        </w:placeholder>
        <w:temporary/>
        <w:showingPlcHdr/>
      </w:sdtPr>
      <w:sdtContent>
        <w:p w14:paraId="2258AF72" w14:textId="77777777" w:rsidR="008352A0" w:rsidRPr="00562956" w:rsidRDefault="0054391E" w:rsidP="00926B32">
          <w:pPr>
            <w:suppressAutoHyphens/>
            <w:autoSpaceDE w:val="0"/>
            <w:autoSpaceDN w:val="0"/>
            <w:adjustRightInd w:val="0"/>
            <w:spacing w:after="0" w:line="240" w:lineRule="auto"/>
            <w:textAlignment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Pertenencia (Institución) de mayor grado a menor grado, </w:t>
          </w:r>
          <w:r w:rsidRPr="00562956">
            <w:t>Según Ordenanza Consejo Superior 2085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 para autores de UTN. Open Sans / Arial -9pt - </w:t>
          </w:r>
          <w:r w:rsidRPr="00562956">
            <w:rPr>
              <w:rFonts w:ascii="Open Sans" w:hAnsi="Open Sans" w:cs="Open Sans"/>
              <w:sz w:val="18"/>
              <w:szCs w:val="18"/>
              <w:lang w:val="es-ES_tradnl"/>
            </w:rPr>
            <w:t>(No se deben usar siglas sin su definición, terminando en el país de pertenencia)</w:t>
          </w:r>
        </w:p>
      </w:sdtContent>
    </w:sdt>
    <w:sdt>
      <w:sdtPr>
        <w:rPr>
          <w:rFonts w:ascii="Arial" w:hAnsi="Arial" w:cs="Arial"/>
          <w:sz w:val="18"/>
          <w:szCs w:val="18"/>
        </w:rPr>
        <w:id w:val="199357920"/>
        <w:placeholder>
          <w:docPart w:val="13BCC2CC820542878612768C6A293F72"/>
        </w:placeholder>
        <w:temporary/>
        <w:showingPlcHdr/>
      </w:sdtPr>
      <w:sdtContent>
        <w:p w14:paraId="3F4F6242" w14:textId="2886CF01" w:rsidR="000A7F03" w:rsidRPr="00562956" w:rsidRDefault="000A7F03" w:rsidP="00926B32">
          <w:pPr>
            <w:spacing w:line="240" w:lineRule="auto"/>
            <w:rPr>
              <w:rFonts w:ascii="Arial" w:hAnsi="Arial" w:cs="Arial"/>
              <w:sz w:val="18"/>
              <w:szCs w:val="18"/>
            </w:rPr>
          </w:pPr>
          <w:r w:rsidRPr="00562956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>e-mail</w:t>
          </w:r>
          <w:r w:rsidR="003D2D81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 </w:t>
          </w:r>
          <w:r w:rsidR="003D2D81"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Open Sans / Arial -9pt </w:t>
          </w:r>
        </w:p>
      </w:sdtContent>
    </w:sdt>
    <w:p w14:paraId="63796081" w14:textId="77777777" w:rsidR="000A7F03" w:rsidRPr="00562956" w:rsidRDefault="000A7F03" w:rsidP="000A7F03">
      <w:pPr>
        <w:autoSpaceDE w:val="0"/>
        <w:autoSpaceDN w:val="0"/>
        <w:adjustRightInd w:val="0"/>
        <w:spacing w:before="360" w:after="0"/>
        <w:jc w:val="both"/>
        <w:textAlignment w:val="center"/>
        <w:rPr>
          <w:rFonts w:ascii="Arial" w:hAnsi="Arial" w:cs="Arial"/>
          <w:w w:val="95"/>
          <w:sz w:val="20"/>
          <w:szCs w:val="20"/>
          <w:lang w:val="es-ES_tradnl"/>
        </w:rPr>
      </w:pPr>
      <w:r w:rsidRPr="00562956">
        <w:rPr>
          <w:rFonts w:ascii="Arial" w:hAnsi="Arial" w:cs="Arial"/>
          <w:w w:val="95"/>
          <w:sz w:val="20"/>
          <w:szCs w:val="20"/>
          <w:lang w:val="es-ES_tradnl"/>
        </w:rPr>
        <w:t>Director/a:</w:t>
      </w:r>
    </w:p>
    <w:sdt>
      <w:sdtPr>
        <w:rPr>
          <w:rFonts w:ascii="Arial" w:hAnsi="Arial" w:cs="Arial"/>
          <w:b/>
        </w:rPr>
        <w:id w:val="-1013996063"/>
        <w:placeholder>
          <w:docPart w:val="4AD33E65DE25416E818EF93BD3C2226A"/>
        </w:placeholder>
        <w:temporary/>
        <w:showingPlcHdr/>
      </w:sdtPr>
      <w:sdtContent>
        <w:p w14:paraId="42782F99" w14:textId="2A4F9C9F" w:rsidR="000A7F03" w:rsidRPr="00562956" w:rsidRDefault="00BC63A7" w:rsidP="00BC63A7">
          <w:pPr>
            <w:spacing w:after="480" w:line="240" w:lineRule="auto"/>
            <w:rPr>
              <w:rFonts w:ascii="Arial" w:hAnsi="Arial" w:cs="Arial"/>
              <w:b/>
            </w:rPr>
          </w:pP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Nombre y </w:t>
          </w:r>
          <w:r w:rsidR="00D27AB2" w:rsidRPr="00562956">
            <w:rPr>
              <w:rStyle w:val="Textodelmarcadordeposicin"/>
              <w:rFonts w:ascii="Arial" w:hAnsi="Arial" w:cs="Arial"/>
              <w:b/>
              <w:color w:val="auto"/>
            </w:rPr>
            <w:t>APELLIDO</w:t>
          </w: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 (sin grados ni títulos)</w:t>
          </w:r>
          <w:r w:rsidR="003D2D81"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</w:p>
      </w:sdtContent>
    </w:sdt>
    <w:p w14:paraId="17C6C84B" w14:textId="77777777" w:rsidR="000A7F03" w:rsidRPr="00562956" w:rsidRDefault="00552A6A" w:rsidP="000A7F03">
      <w:pPr>
        <w:autoSpaceDE w:val="0"/>
        <w:autoSpaceDN w:val="0"/>
        <w:adjustRightInd w:val="0"/>
        <w:spacing w:before="360" w:after="0" w:line="288" w:lineRule="auto"/>
        <w:jc w:val="both"/>
        <w:textAlignment w:val="center"/>
        <w:rPr>
          <w:rFonts w:ascii="Open Sans" w:hAnsi="Open Sans" w:cs="Open Sans"/>
          <w:w w:val="95"/>
          <w:sz w:val="20"/>
          <w:szCs w:val="20"/>
          <w:lang w:val="es-ES_tradnl"/>
        </w:rPr>
      </w:pPr>
      <w:r w:rsidRPr="00562956">
        <w:rPr>
          <w:rFonts w:ascii="Open Sans" w:hAnsi="Open Sans" w:cs="Open Sans"/>
          <w:w w:val="95"/>
          <w:sz w:val="20"/>
          <w:szCs w:val="20"/>
          <w:lang w:val="es-ES_tradnl"/>
        </w:rPr>
        <w:t>Codirector</w:t>
      </w:r>
      <w:r w:rsidR="000A7F03" w:rsidRPr="00562956">
        <w:rPr>
          <w:rFonts w:ascii="Open Sans" w:hAnsi="Open Sans" w:cs="Open Sans"/>
          <w:w w:val="95"/>
          <w:sz w:val="20"/>
          <w:szCs w:val="20"/>
          <w:lang w:val="es-ES_tradnl"/>
        </w:rPr>
        <w:t>/a:</w:t>
      </w:r>
      <w:r w:rsidR="000F459A" w:rsidRPr="00562956">
        <w:rPr>
          <w:rFonts w:ascii="Open Sans" w:hAnsi="Open Sans" w:cs="Open Sans"/>
          <w:w w:val="95"/>
          <w:sz w:val="20"/>
          <w:szCs w:val="20"/>
          <w:lang w:val="es-ES_tradnl"/>
        </w:rPr>
        <w:t xml:space="preserve"> </w:t>
      </w:r>
      <w:r w:rsidR="000F459A" w:rsidRPr="003E5F2F">
        <w:rPr>
          <w:rFonts w:ascii="Open Sans" w:hAnsi="Open Sans" w:cs="Open Sans"/>
          <w:w w:val="95"/>
          <w:sz w:val="20"/>
          <w:szCs w:val="20"/>
          <w:vertAlign w:val="superscript"/>
          <w:lang w:val="es-ES_tradnl"/>
        </w:rPr>
        <w:t>(si corresponde)</w:t>
      </w:r>
    </w:p>
    <w:sdt>
      <w:sdtPr>
        <w:rPr>
          <w:rFonts w:ascii="Arial" w:hAnsi="Arial" w:cs="Arial"/>
          <w:b/>
        </w:rPr>
        <w:id w:val="-1454167756"/>
        <w:placeholder>
          <w:docPart w:val="D76D41E214A8488CBDD11D04AF831520"/>
        </w:placeholder>
        <w:temporary/>
        <w:showingPlcHdr/>
      </w:sdtPr>
      <w:sdtContent>
        <w:p w14:paraId="3FFE9234" w14:textId="482EE485" w:rsidR="000A7F03" w:rsidRPr="00562956" w:rsidRDefault="000A7F03" w:rsidP="000A7F03">
          <w:pPr>
            <w:spacing w:after="480" w:line="240" w:lineRule="auto"/>
            <w:rPr>
              <w:rFonts w:ascii="Arial" w:hAnsi="Arial" w:cs="Arial"/>
              <w:b/>
            </w:rPr>
          </w:pP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Nombre y </w:t>
          </w:r>
          <w:r w:rsidR="00D27AB2" w:rsidRPr="00562956">
            <w:rPr>
              <w:rStyle w:val="Textodelmarcadordeposicin"/>
              <w:rFonts w:ascii="Arial" w:hAnsi="Arial" w:cs="Arial"/>
              <w:b/>
              <w:color w:val="auto"/>
            </w:rPr>
            <w:t>APELLIDO</w:t>
          </w:r>
          <w:r w:rsidR="00992CC3" w:rsidRPr="00562956">
            <w:rPr>
              <w:rStyle w:val="Textodelmarcadordeposicin"/>
              <w:rFonts w:ascii="Arial" w:hAnsi="Arial" w:cs="Arial"/>
              <w:b/>
              <w:color w:val="auto"/>
            </w:rPr>
            <w:t xml:space="preserve"> (sin grados ni títulos)</w:t>
          </w:r>
          <w:r w:rsidR="003D2D81"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 w:rsid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="003D2D81"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</w:p>
      </w:sdtContent>
    </w:sdt>
    <w:p w14:paraId="243BAE22" w14:textId="77777777" w:rsidR="00FF249C" w:rsidRPr="00562956" w:rsidRDefault="00FF249C" w:rsidP="001303EB">
      <w:pPr>
        <w:suppressAutoHyphens/>
        <w:autoSpaceDE w:val="0"/>
        <w:autoSpaceDN w:val="0"/>
        <w:adjustRightInd w:val="0"/>
        <w:spacing w:after="0" w:line="300" w:lineRule="atLeast"/>
        <w:textAlignment w:val="center"/>
        <w:rPr>
          <w:rFonts w:ascii="Times New Roman" w:hAnsi="Times New Roman" w:cs="Times New Roman"/>
          <w:b/>
          <w:lang w:val="es-ES_tradnl"/>
        </w:rPr>
      </w:pPr>
      <w:r w:rsidRPr="00562956">
        <w:rPr>
          <w:rFonts w:ascii="Times New Roman" w:hAnsi="Times New Roman" w:cs="Times New Roman"/>
          <w:b/>
          <w:lang w:val="es-ES_tradnl"/>
        </w:rPr>
        <w:t>Resumen</w:t>
      </w:r>
    </w:p>
    <w:sdt>
      <w:sdtPr>
        <w:rPr>
          <w:rFonts w:ascii="Times New Roman" w:hAnsi="Times New Roman" w:cs="Times New Roman"/>
          <w:sz w:val="21"/>
          <w:szCs w:val="21"/>
          <w:lang w:val="es-ES_tradnl"/>
        </w:rPr>
        <w:id w:val="1172383309"/>
        <w:placeholder>
          <w:docPart w:val="005D5940653249B4B96CFE6F85C0C026"/>
        </w:placeholder>
        <w:temporary/>
        <w:showingPlcHdr/>
      </w:sdtPr>
      <w:sdtContent>
        <w:p w14:paraId="20940EA4" w14:textId="239E1652" w:rsidR="00FF249C" w:rsidRPr="00923C9D" w:rsidRDefault="00FF249C" w:rsidP="00AF2BB0">
          <w:pPr>
            <w:suppressAutoHyphens/>
            <w:autoSpaceDE w:val="0"/>
            <w:autoSpaceDN w:val="0"/>
            <w:adjustRightInd w:val="0"/>
            <w:spacing w:line="300" w:lineRule="atLeast"/>
            <w:ind w:firstLine="284"/>
            <w:jc w:val="both"/>
            <w:textAlignment w:val="center"/>
            <w:rPr>
              <w:rFonts w:ascii="Times New Roman" w:hAnsi="Times New Roman" w:cs="Times New Roman"/>
              <w:sz w:val="21"/>
              <w:szCs w:val="21"/>
              <w:lang w:val="es-ES_tradnl"/>
            </w:rPr>
          </w:pP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 w:rsidR="005267C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Source Serif Pro / Time New Roman -10,5pt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Justificado</w:t>
          </w:r>
        </w:p>
      </w:sdtContent>
    </w:sdt>
    <w:p w14:paraId="6B027D92" w14:textId="3401BB46" w:rsidR="000A7F03" w:rsidRPr="00562956" w:rsidRDefault="00FD0234" w:rsidP="005062B4">
      <w:pPr>
        <w:pStyle w:val="Sinespaciado"/>
        <w:spacing w:after="480"/>
        <w:rPr>
          <w:rFonts w:ascii="Arial" w:hAnsi="Arial" w:cs="Arial"/>
          <w:b/>
          <w:w w:val="95"/>
          <w:sz w:val="20"/>
          <w:szCs w:val="20"/>
          <w:lang w:val="es-ES_tradnl"/>
        </w:rPr>
      </w:pPr>
      <w:r w:rsidRPr="00562956">
        <w:rPr>
          <w:rFonts w:ascii="Arial" w:hAnsi="Arial" w:cs="Arial"/>
          <w:b/>
          <w:w w:val="95"/>
          <w:sz w:val="20"/>
          <w:szCs w:val="20"/>
          <w:lang w:val="es-ES_tradnl"/>
        </w:rPr>
        <w:t>Palabras clave</w:t>
      </w:r>
      <w:sdt>
        <w:sdtPr>
          <w:rPr>
            <w:rFonts w:ascii="Arial" w:hAnsi="Arial" w:cs="Arial"/>
            <w:w w:val="95"/>
            <w:sz w:val="20"/>
            <w:szCs w:val="20"/>
            <w:lang w:val="es-ES_tradnl"/>
          </w:rPr>
          <w:id w:val="-1366741599"/>
          <w:placeholder>
            <w:docPart w:val="64D04237A9894A91B078419C189055D1"/>
          </w:placeholder>
          <w:temporary/>
          <w:showingPlcHdr/>
        </w:sdtPr>
        <w:sdtContent>
          <w:r w:rsidR="005267C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Open Sans/ Arial -1</w:t>
          </w:r>
          <w:r w:rsidR="006076C0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0</w:t>
          </w:r>
          <w:r w:rsidR="005267C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pt</w:t>
          </w:r>
          <w:r w:rsidR="005267CD" w:rsidRPr="005267CD">
            <w:rPr>
              <w:rStyle w:val="Textodelmarcadordeposicin"/>
              <w:rFonts w:ascii="Open Sans" w:hAnsi="Open Sans" w:cs="Open Sans"/>
              <w:b/>
              <w:bCs/>
              <w:color w:val="auto"/>
              <w:sz w:val="20"/>
              <w:szCs w:val="20"/>
            </w:rPr>
            <w:t xml:space="preserve"> </w:t>
          </w:r>
          <w:r w:rsidR="005267C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 xml:space="preserve">separadas por (;) </w:t>
          </w:r>
        </w:sdtContent>
      </w:sdt>
      <w:r w:rsidR="00FF249C" w:rsidRPr="00562956">
        <w:rPr>
          <w:rFonts w:ascii="Arial" w:hAnsi="Arial" w:cs="Arial"/>
          <w:b/>
          <w:w w:val="95"/>
          <w:sz w:val="20"/>
          <w:szCs w:val="20"/>
          <w:lang w:val="es-ES_tradnl"/>
        </w:rPr>
        <w:t xml:space="preserve">: </w:t>
      </w:r>
    </w:p>
    <w:p w14:paraId="59983BA1" w14:textId="77777777" w:rsidR="005062B4" w:rsidRPr="00562956" w:rsidRDefault="005062B4" w:rsidP="001303EB">
      <w:pPr>
        <w:suppressAutoHyphens/>
        <w:autoSpaceDE w:val="0"/>
        <w:autoSpaceDN w:val="0"/>
        <w:adjustRightInd w:val="0"/>
        <w:spacing w:after="0" w:line="300" w:lineRule="atLeast"/>
        <w:textAlignment w:val="center"/>
        <w:rPr>
          <w:rFonts w:ascii="Times New Roman" w:hAnsi="Times New Roman" w:cs="Times New Roman"/>
          <w:b/>
          <w:lang w:val="en-US"/>
        </w:rPr>
      </w:pPr>
      <w:r w:rsidRPr="00562956">
        <w:rPr>
          <w:rFonts w:ascii="Times New Roman" w:hAnsi="Times New Roman" w:cs="Times New Roman"/>
          <w:b/>
          <w:lang w:val="en-US"/>
        </w:rPr>
        <w:t>Abstract</w:t>
      </w:r>
    </w:p>
    <w:sdt>
      <w:sdtPr>
        <w:rPr>
          <w:rFonts w:ascii="Times New Roman" w:hAnsi="Times New Roman" w:cs="Times New Roman"/>
          <w:sz w:val="21"/>
          <w:szCs w:val="21"/>
          <w:lang w:val="es-ES_tradnl"/>
        </w:rPr>
        <w:id w:val="1499456686"/>
        <w:placeholder>
          <w:docPart w:val="8FDE1FA569A441ED9612E4620FCD2020"/>
        </w:placeholder>
        <w:temporary/>
        <w:showingPlcHdr/>
      </w:sdtPr>
      <w:sdtContent>
        <w:p w14:paraId="4034776A" w14:textId="1BA23D77" w:rsidR="005062B4" w:rsidRPr="00562956" w:rsidRDefault="00923C9D" w:rsidP="00AF2BB0">
          <w:pPr>
            <w:suppressAutoHyphens/>
            <w:autoSpaceDE w:val="0"/>
            <w:autoSpaceDN w:val="0"/>
            <w:adjustRightInd w:val="0"/>
            <w:spacing w:line="300" w:lineRule="atLeast"/>
            <w:ind w:firstLine="284"/>
            <w:jc w:val="both"/>
            <w:textAlignment w:val="center"/>
            <w:rPr>
              <w:rFonts w:ascii="Times New Roman" w:hAnsi="Times New Roman" w:cs="Times New Roman"/>
              <w:sz w:val="21"/>
              <w:szCs w:val="21"/>
              <w:lang w:val="es-ES_tradnl"/>
            </w:rPr>
          </w:pP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 - Source Serif Pro / Time New Roman -10,5pt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 Justificado</w:t>
          </w:r>
        </w:p>
      </w:sdtContent>
    </w:sdt>
    <w:p w14:paraId="37D5F4E0" w14:textId="083A7586" w:rsidR="005062B4" w:rsidRPr="00562956" w:rsidRDefault="005062B4" w:rsidP="006B4765">
      <w:pPr>
        <w:pStyle w:val="Sinespaciado"/>
        <w:spacing w:after="840"/>
        <w:rPr>
          <w:rFonts w:ascii="Arial" w:hAnsi="Arial" w:cs="Arial"/>
          <w:w w:val="95"/>
          <w:sz w:val="20"/>
          <w:szCs w:val="20"/>
          <w:lang w:val="es-ES_tradnl"/>
        </w:rPr>
      </w:pPr>
      <w:proofErr w:type="spellStart"/>
      <w:r w:rsidRPr="00562956">
        <w:rPr>
          <w:rFonts w:ascii="Arial" w:hAnsi="Arial" w:cs="Arial"/>
          <w:b/>
          <w:w w:val="95"/>
          <w:sz w:val="20"/>
          <w:szCs w:val="20"/>
          <w:lang w:val="es-ES_tradnl"/>
        </w:rPr>
        <w:t>Keywords</w:t>
      </w:r>
      <w:proofErr w:type="spellEnd"/>
      <w:r w:rsidRPr="00562956">
        <w:rPr>
          <w:rFonts w:ascii="Arial" w:hAnsi="Arial" w:cs="Arial"/>
          <w:b/>
          <w:w w:val="95"/>
          <w:sz w:val="20"/>
          <w:szCs w:val="20"/>
          <w:lang w:val="es-ES_tradnl"/>
        </w:rPr>
        <w:t>:</w:t>
      </w:r>
      <w:r w:rsidRPr="00562956">
        <w:rPr>
          <w:rFonts w:ascii="Open Sans" w:hAnsi="Open Sans" w:cs="Open Sans"/>
          <w:w w:val="95"/>
          <w:sz w:val="20"/>
          <w:szCs w:val="20"/>
          <w:lang w:val="es-ES_tradnl"/>
        </w:rPr>
        <w:t xml:space="preserve"> </w:t>
      </w:r>
      <w:sdt>
        <w:sdtPr>
          <w:rPr>
            <w:rFonts w:ascii="Arial" w:hAnsi="Arial" w:cs="Arial"/>
            <w:w w:val="95"/>
            <w:sz w:val="20"/>
            <w:szCs w:val="20"/>
            <w:lang w:val="es-ES_tradnl"/>
          </w:rPr>
          <w:id w:val="-789906051"/>
          <w:placeholder>
            <w:docPart w:val="7081B19F8887414387CFE72BE4E7F1DF"/>
          </w:placeholder>
          <w:temporary/>
          <w:showingPlcHdr/>
        </w:sdtPr>
        <w:sdtContent>
          <w:r w:rsidR="00923C9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Open Sans/ Arial -1</w:t>
          </w:r>
          <w:r w:rsidR="006076C0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0</w:t>
          </w:r>
          <w:r w:rsidR="00923C9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pt</w:t>
          </w:r>
          <w:r w:rsidR="00923C9D" w:rsidRPr="005267CD">
            <w:rPr>
              <w:rStyle w:val="Textodelmarcadordeposicin"/>
              <w:rFonts w:ascii="Open Sans" w:hAnsi="Open Sans" w:cs="Open Sans"/>
              <w:b/>
              <w:bCs/>
              <w:color w:val="auto"/>
              <w:sz w:val="20"/>
              <w:szCs w:val="20"/>
            </w:rPr>
            <w:t xml:space="preserve"> </w:t>
          </w:r>
          <w:r w:rsidR="00923C9D"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 xml:space="preserve">separadas por (;) </w:t>
          </w:r>
        </w:sdtContent>
      </w:sdt>
    </w:p>
    <w:p w14:paraId="26200746" w14:textId="77777777" w:rsidR="006B4765" w:rsidRPr="00562956" w:rsidRDefault="006B4765" w:rsidP="00FF249C">
      <w:pPr>
        <w:pStyle w:val="Sinespaciado"/>
        <w:rPr>
          <w:rFonts w:ascii="Arial" w:hAnsi="Arial" w:cs="Arial"/>
          <w:sz w:val="26"/>
          <w:szCs w:val="26"/>
        </w:rPr>
      </w:pPr>
      <w:r w:rsidRPr="00562956">
        <w:rPr>
          <w:rFonts w:ascii="Arial" w:hAnsi="Arial" w:cs="Arial"/>
          <w:sz w:val="26"/>
          <w:szCs w:val="26"/>
        </w:rPr>
        <w:t>Introducción</w:t>
      </w:r>
    </w:p>
    <w:sdt>
      <w:sdtPr>
        <w:rPr>
          <w:rFonts w:ascii="Times New Roman" w:hAnsi="Times New Roman" w:cs="Times New Roman"/>
          <w:sz w:val="21"/>
          <w:szCs w:val="21"/>
          <w:lang w:val="es-ES_tradnl"/>
        </w:rPr>
        <w:id w:val="2114400033"/>
        <w:placeholder>
          <w:docPart w:val="400C4A257B0F4D888B7D6136B3B2A2E7"/>
        </w:placeholder>
        <w:temporary/>
        <w:showingPlcHdr/>
      </w:sdtPr>
      <w:sdtContent>
        <w:p w14:paraId="35C3D05D" w14:textId="074527E8" w:rsidR="007A08B6" w:rsidRPr="00562956" w:rsidRDefault="007A08B6" w:rsidP="00AF2BB0">
          <w:pPr>
            <w:suppressAutoHyphens/>
            <w:autoSpaceDE w:val="0"/>
            <w:autoSpaceDN w:val="0"/>
            <w:adjustRightInd w:val="0"/>
            <w:spacing w:line="300" w:lineRule="atLeast"/>
            <w:ind w:firstLine="284"/>
            <w:jc w:val="both"/>
            <w:textAlignment w:val="center"/>
            <w:rPr>
              <w:rFonts w:ascii="Times New Roman" w:hAnsi="Times New Roman" w:cs="Times New Roman"/>
              <w:sz w:val="21"/>
              <w:szCs w:val="21"/>
              <w:lang w:val="es-ES_tradnl"/>
            </w:rPr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- Justificado</w:t>
          </w:r>
        </w:p>
      </w:sdtContent>
    </w:sdt>
    <w:p w14:paraId="341D41A6" w14:textId="77777777" w:rsidR="007A08B6" w:rsidRPr="00562956" w:rsidRDefault="006B4765" w:rsidP="00FF249C">
      <w:pPr>
        <w:pStyle w:val="Sinespaciado"/>
        <w:rPr>
          <w:rFonts w:ascii="Arial" w:hAnsi="Arial" w:cs="Arial"/>
          <w:sz w:val="26"/>
          <w:szCs w:val="26"/>
        </w:rPr>
      </w:pPr>
      <w:r w:rsidRPr="00562956">
        <w:rPr>
          <w:rFonts w:ascii="Arial" w:hAnsi="Arial" w:cs="Arial"/>
          <w:sz w:val="26"/>
          <w:szCs w:val="26"/>
        </w:rPr>
        <w:t>Desarrollo</w:t>
      </w:r>
    </w:p>
    <w:sdt>
      <w:sdtPr>
        <w:rPr>
          <w:rFonts w:ascii="Times New Roman" w:hAnsi="Times New Roman" w:cs="Times New Roman"/>
          <w:sz w:val="21"/>
          <w:szCs w:val="21"/>
          <w:lang w:val="es-ES_tradnl"/>
        </w:rPr>
        <w:id w:val="528531380"/>
        <w:placeholder>
          <w:docPart w:val="4AA312DCC382495AA77FEECDCBD235DE"/>
        </w:placeholder>
        <w:temporary/>
        <w:showingPlcHdr/>
      </w:sdtPr>
      <w:sdtContent>
        <w:p w14:paraId="616C4A2E" w14:textId="0AFC49CF" w:rsidR="006B4765" w:rsidRPr="00562956" w:rsidRDefault="007A08B6" w:rsidP="00AF2BB0">
          <w:pPr>
            <w:suppressAutoHyphens/>
            <w:autoSpaceDE w:val="0"/>
            <w:autoSpaceDN w:val="0"/>
            <w:adjustRightInd w:val="0"/>
            <w:spacing w:line="300" w:lineRule="atLeast"/>
            <w:ind w:firstLine="284"/>
            <w:jc w:val="both"/>
            <w:textAlignment w:val="center"/>
            <w:rPr>
              <w:rFonts w:ascii="Times New Roman" w:hAnsi="Times New Roman" w:cs="Times New Roman"/>
              <w:sz w:val="21"/>
              <w:szCs w:val="21"/>
              <w:lang w:val="es-ES_tradnl"/>
            </w:rPr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Justificado</w:t>
          </w:r>
        </w:p>
      </w:sdtContent>
    </w:sdt>
    <w:sdt>
      <w:sdtPr>
        <w:rPr>
          <w:rFonts w:ascii="Arial" w:hAnsi="Arial" w:cs="Arial"/>
          <w:sz w:val="18"/>
          <w:szCs w:val="18"/>
          <w:shd w:val="clear" w:color="auto" w:fill="FFFFFF"/>
        </w:rPr>
        <w:id w:val="762952022"/>
        <w:placeholder>
          <w:docPart w:val="DefaultPlaceholder_-1854013440"/>
        </w:placeholder>
        <w:showingPlcHdr/>
      </w:sdtPr>
      <w:sdtContent>
        <w:p w14:paraId="270045A9" w14:textId="3201DF20" w:rsidR="00A741BA" w:rsidRPr="00A741BA" w:rsidRDefault="00A741BA" w:rsidP="00A741BA">
          <w:pPr>
            <w:pStyle w:val="Sinespaciado"/>
            <w:spacing w:line="120" w:lineRule="atLeast"/>
            <w:jc w:val="center"/>
            <w:rPr>
              <w:rFonts w:ascii="Arial" w:hAnsi="Arial" w:cs="Arial"/>
              <w:sz w:val="18"/>
              <w:szCs w:val="18"/>
              <w:shd w:val="clear" w:color="auto" w:fill="FFFFFF"/>
            </w:rPr>
          </w:pPr>
          <w:r>
            <w:rPr>
              <w:rFonts w:ascii="Open Sans" w:hAnsi="Open Sans" w:cs="Open Sans"/>
              <w:sz w:val="18"/>
              <w:szCs w:val="18"/>
            </w:rPr>
            <w:t>L</w:t>
          </w:r>
          <w:r w:rsidRPr="00A741BA">
            <w:rPr>
              <w:rFonts w:ascii="Open Sans" w:hAnsi="Open Sans" w:cs="Open Sans"/>
              <w:sz w:val="18"/>
              <w:szCs w:val="18"/>
            </w:rPr>
            <w:t>as figuras, gráficos y tablas</w:t>
          </w:r>
          <w:r>
            <w:rPr>
              <w:rFonts w:ascii="Open Sans" w:hAnsi="Open Sans" w:cs="Open Sans"/>
              <w:sz w:val="18"/>
              <w:szCs w:val="18"/>
            </w:rPr>
            <w:t xml:space="preserve"> deberán estar centradas en el texto, </w:t>
          </w:r>
          <w:r>
            <w:rPr>
              <w:rFonts w:ascii="Arial" w:hAnsi="Arial" w:cs="Arial"/>
              <w:sz w:val="18"/>
              <w:szCs w:val="18"/>
              <w:shd w:val="clear" w:color="auto" w:fill="FFFFFF"/>
            </w:rPr>
            <w:t xml:space="preserve"> la descripción de</w:t>
          </w:r>
          <w:r>
            <w:rPr>
              <w:rFonts w:ascii="Open Sans" w:hAnsi="Open Sans" w:cs="Open Sans"/>
              <w:sz w:val="18"/>
              <w:szCs w:val="18"/>
            </w:rPr>
            <w:t xml:space="preserve"> estas</w:t>
          </w:r>
          <w:r w:rsidRPr="00A741BA">
            <w:rPr>
              <w:rFonts w:ascii="Open Sans" w:hAnsi="Open Sans" w:cs="Open Sans"/>
              <w:sz w:val="18"/>
              <w:szCs w:val="18"/>
            </w:rPr>
            <w:t xml:space="preserve"> </w:t>
          </w:r>
          <w:r w:rsidRPr="00A741BA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>debe estar numeradas</w:t>
          </w:r>
          <w:r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 y situadas por debajo. </w:t>
          </w:r>
          <w:r w:rsidRPr="00A741BA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>Open Sans/ Arial -</w:t>
          </w:r>
          <w:r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 9</w:t>
          </w:r>
          <w:r w:rsidRPr="00A741BA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pt </w:t>
          </w:r>
          <w:r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Centrado </w:t>
          </w:r>
          <w:r w:rsidRPr="00A741BA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 </w:t>
          </w:r>
        </w:p>
      </w:sdtContent>
    </w:sdt>
    <w:p w14:paraId="6DB86D43" w14:textId="77777777" w:rsidR="00A741BA" w:rsidRDefault="00A741BA" w:rsidP="00FF249C">
      <w:pPr>
        <w:pStyle w:val="Sinespaciado"/>
        <w:rPr>
          <w:rFonts w:ascii="Arial" w:hAnsi="Arial" w:cs="Arial"/>
          <w:sz w:val="26"/>
          <w:szCs w:val="26"/>
          <w:shd w:val="clear" w:color="auto" w:fill="FFFFFF"/>
        </w:rPr>
      </w:pPr>
    </w:p>
    <w:p w14:paraId="1266AE7D" w14:textId="507D3072" w:rsidR="008A7C3B" w:rsidRPr="00562956" w:rsidRDefault="008A7C3B" w:rsidP="00FF249C">
      <w:pPr>
        <w:pStyle w:val="Sinespaciado"/>
        <w:rPr>
          <w:rFonts w:ascii="Arial" w:hAnsi="Arial" w:cs="Arial"/>
          <w:sz w:val="26"/>
          <w:szCs w:val="26"/>
          <w:shd w:val="clear" w:color="auto" w:fill="FFFFFF"/>
        </w:rPr>
      </w:pPr>
      <w:r w:rsidRPr="00562956">
        <w:rPr>
          <w:rFonts w:ascii="Arial" w:hAnsi="Arial" w:cs="Arial"/>
          <w:sz w:val="26"/>
          <w:szCs w:val="26"/>
          <w:shd w:val="clear" w:color="auto" w:fill="FFFFFF"/>
        </w:rPr>
        <w:t>Resultados</w:t>
      </w:r>
    </w:p>
    <w:sdt>
      <w:sdtPr>
        <w:rPr>
          <w:rFonts w:ascii="Times New Roman" w:hAnsi="Times New Roman" w:cs="Times New Roman"/>
          <w:sz w:val="21"/>
          <w:szCs w:val="21"/>
          <w:lang w:val="es-ES_tradnl"/>
        </w:rPr>
        <w:id w:val="521442154"/>
        <w:placeholder>
          <w:docPart w:val="3BA61662133C4F4AB5768D47CB3462D8"/>
        </w:placeholder>
        <w:temporary/>
        <w:showingPlcHdr/>
      </w:sdtPr>
      <w:sdtContent>
        <w:p w14:paraId="0840BAD8" w14:textId="005EE406" w:rsidR="008A7C3B" w:rsidRPr="00562956" w:rsidRDefault="008A7C3B" w:rsidP="00AF2BB0">
          <w:pPr>
            <w:suppressAutoHyphens/>
            <w:autoSpaceDE w:val="0"/>
            <w:autoSpaceDN w:val="0"/>
            <w:adjustRightInd w:val="0"/>
            <w:spacing w:line="300" w:lineRule="atLeast"/>
            <w:ind w:firstLine="284"/>
            <w:jc w:val="both"/>
            <w:textAlignment w:val="center"/>
            <w:rPr>
              <w:rFonts w:ascii="Times New Roman" w:hAnsi="Times New Roman" w:cs="Times New Roman"/>
              <w:sz w:val="21"/>
              <w:szCs w:val="21"/>
              <w:lang w:val="es-ES_tradnl"/>
            </w:rPr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Justificado</w:t>
          </w:r>
        </w:p>
      </w:sdtContent>
    </w:sdt>
    <w:p w14:paraId="364CA43F" w14:textId="77777777" w:rsidR="008A7C3B" w:rsidRPr="00562956" w:rsidRDefault="008A7C3B" w:rsidP="00FF249C">
      <w:pPr>
        <w:pStyle w:val="Sinespaciado"/>
        <w:rPr>
          <w:rFonts w:ascii="Arial" w:hAnsi="Arial" w:cs="Arial"/>
          <w:sz w:val="26"/>
          <w:szCs w:val="26"/>
        </w:rPr>
      </w:pPr>
    </w:p>
    <w:p w14:paraId="3545CC12" w14:textId="77777777" w:rsidR="007A08B6" w:rsidRPr="00562956" w:rsidRDefault="006B4765" w:rsidP="00FF249C">
      <w:pPr>
        <w:pStyle w:val="Sinespaciado"/>
        <w:rPr>
          <w:rFonts w:ascii="Arial" w:hAnsi="Arial" w:cs="Arial"/>
          <w:sz w:val="26"/>
          <w:szCs w:val="26"/>
        </w:rPr>
      </w:pPr>
      <w:r w:rsidRPr="00562956">
        <w:rPr>
          <w:rFonts w:ascii="Arial" w:hAnsi="Arial" w:cs="Arial"/>
          <w:sz w:val="26"/>
          <w:szCs w:val="26"/>
        </w:rPr>
        <w:t>Conclusiones</w:t>
      </w:r>
    </w:p>
    <w:p w14:paraId="51B29772" w14:textId="2C17F891" w:rsidR="006B4765" w:rsidRDefault="00000000" w:rsidP="00562956">
      <w:pPr>
        <w:tabs>
          <w:tab w:val="center" w:pos="5375"/>
        </w:tabs>
        <w:suppressAutoHyphens/>
        <w:autoSpaceDE w:val="0"/>
        <w:autoSpaceDN w:val="0"/>
        <w:adjustRightInd w:val="0"/>
        <w:spacing w:line="300" w:lineRule="atLeast"/>
        <w:ind w:firstLine="284"/>
        <w:textAlignment w:val="center"/>
        <w:rPr>
          <w:rFonts w:ascii="Times New Roman" w:hAnsi="Times New Roman" w:cs="Times New Roman"/>
          <w:sz w:val="21"/>
          <w:szCs w:val="21"/>
          <w:lang w:val="es-ES_tradnl"/>
        </w:rPr>
      </w:pPr>
      <w:sdt>
        <w:sdtPr>
          <w:rPr>
            <w:rFonts w:ascii="Times New Roman" w:hAnsi="Times New Roman" w:cs="Times New Roman"/>
            <w:sz w:val="21"/>
            <w:szCs w:val="21"/>
            <w:lang w:val="es-ES_tradnl"/>
          </w:rPr>
          <w:id w:val="501936155"/>
          <w:placeholder>
            <w:docPart w:val="EF0FF9BA15A645BC9167A417706307AC"/>
          </w:placeholder>
          <w:temporary/>
          <w:showingPlcHdr/>
        </w:sdtPr>
        <w:sdtContent>
          <w:r w:rsidR="007A08B6"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923C9D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Justificado</w:t>
          </w:r>
        </w:sdtContent>
      </w:sdt>
      <w:r w:rsidR="00562956">
        <w:rPr>
          <w:rFonts w:ascii="Times New Roman" w:hAnsi="Times New Roman" w:cs="Times New Roman"/>
          <w:sz w:val="21"/>
          <w:szCs w:val="21"/>
          <w:lang w:val="es-ES_tradnl"/>
        </w:rPr>
        <w:tab/>
      </w:r>
    </w:p>
    <w:p w14:paraId="4B68C023" w14:textId="77777777" w:rsidR="00562956" w:rsidRPr="003E5F2F" w:rsidRDefault="00562956" w:rsidP="001B318A">
      <w:pPr>
        <w:suppressAutoHyphens/>
        <w:autoSpaceDE w:val="0"/>
        <w:autoSpaceDN w:val="0"/>
        <w:adjustRightInd w:val="0"/>
        <w:spacing w:after="120" w:line="300" w:lineRule="atLeast"/>
        <w:textAlignment w:val="center"/>
        <w:rPr>
          <w:rFonts w:ascii="Arial" w:hAnsi="Arial" w:cs="Arial"/>
          <w:sz w:val="26"/>
          <w:szCs w:val="26"/>
          <w:vertAlign w:val="superscript"/>
          <w:lang w:val="es-ES_tradnl"/>
        </w:rPr>
      </w:pPr>
      <w:r w:rsidRPr="00562956">
        <w:rPr>
          <w:rFonts w:ascii="Arial" w:hAnsi="Arial" w:cs="Arial"/>
          <w:sz w:val="26"/>
          <w:szCs w:val="26"/>
          <w:lang w:val="es-ES_tradnl"/>
        </w:rPr>
        <w:lastRenderedPageBreak/>
        <w:t xml:space="preserve">Utilización de IA generativa </w:t>
      </w:r>
      <w:r>
        <w:rPr>
          <w:rFonts w:ascii="Arial" w:hAnsi="Arial" w:cs="Arial"/>
          <w:sz w:val="26"/>
          <w:szCs w:val="26"/>
          <w:lang w:val="es-ES_tradnl"/>
        </w:rPr>
        <w:t xml:space="preserve">/ </w:t>
      </w:r>
      <w:r w:rsidRPr="00562956">
        <w:rPr>
          <w:rFonts w:ascii="Arial" w:hAnsi="Arial" w:cs="Arial"/>
          <w:sz w:val="26"/>
          <w:szCs w:val="26"/>
          <w:lang w:val="es-ES_tradnl"/>
        </w:rPr>
        <w:t>herramientas IA</w:t>
      </w:r>
      <w:r w:rsidRPr="003E5F2F">
        <w:rPr>
          <w:rFonts w:ascii="Arial" w:hAnsi="Arial" w:cs="Arial"/>
          <w:sz w:val="26"/>
          <w:szCs w:val="26"/>
          <w:vertAlign w:val="superscript"/>
          <w:lang w:val="es-ES_tradnl"/>
        </w:rPr>
        <w:t xml:space="preserve"> (s</w:t>
      </w:r>
      <w:r w:rsidR="003E5F2F" w:rsidRPr="003E5F2F">
        <w:rPr>
          <w:rFonts w:ascii="Arial" w:hAnsi="Arial" w:cs="Arial"/>
          <w:sz w:val="26"/>
          <w:szCs w:val="26"/>
          <w:vertAlign w:val="superscript"/>
          <w:lang w:val="es-ES_tradnl"/>
        </w:rPr>
        <w:t>i no corresponde borrar esta sección</w:t>
      </w:r>
      <w:r w:rsidRPr="003E5F2F">
        <w:rPr>
          <w:rFonts w:ascii="Arial" w:hAnsi="Arial" w:cs="Arial"/>
          <w:sz w:val="26"/>
          <w:szCs w:val="26"/>
          <w:vertAlign w:val="superscript"/>
          <w:lang w:val="es-ES_tradnl"/>
        </w:rPr>
        <w:t>)</w:t>
      </w:r>
    </w:p>
    <w:p w14:paraId="0C9FE2BF" w14:textId="0435971B" w:rsidR="00562956" w:rsidRPr="00562956" w:rsidRDefault="00562956" w:rsidP="00AF2BB0">
      <w:pPr>
        <w:suppressAutoHyphens/>
        <w:autoSpaceDE w:val="0"/>
        <w:autoSpaceDN w:val="0"/>
        <w:adjustRightInd w:val="0"/>
        <w:spacing w:line="300" w:lineRule="atLeast"/>
        <w:ind w:firstLine="284"/>
        <w:jc w:val="both"/>
        <w:textAlignment w:val="center"/>
        <w:rPr>
          <w:rFonts w:ascii="Times New Roman" w:hAnsi="Times New Roman" w:cs="Times New Roman"/>
          <w:sz w:val="21"/>
          <w:szCs w:val="21"/>
          <w:lang w:val="es-ES_tradnl"/>
        </w:rPr>
      </w:pPr>
      <w:r>
        <w:rPr>
          <w:rFonts w:ascii="Times New Roman" w:hAnsi="Times New Roman" w:cs="Times New Roman"/>
          <w:sz w:val="21"/>
          <w:szCs w:val="21"/>
          <w:lang w:val="es-ES_tradnl"/>
        </w:rPr>
        <w:t>Declaro</w:t>
      </w:r>
      <w:r w:rsidRPr="00562956">
        <w:rPr>
          <w:rFonts w:ascii="Times New Roman" w:hAnsi="Times New Roman" w:cs="Times New Roman"/>
          <w:sz w:val="21"/>
          <w:szCs w:val="21"/>
          <w:lang w:val="es-ES_tradnl"/>
        </w:rPr>
        <w:t xml:space="preserve"> la utilización de la herramienta IA</w:t>
      </w:r>
      <w:r>
        <w:rPr>
          <w:rFonts w:ascii="Times New Roman" w:hAnsi="Times New Roman" w:cs="Times New Roman"/>
          <w:sz w:val="21"/>
          <w:szCs w:val="21"/>
          <w:lang w:val="es-ES_tradnl"/>
        </w:rPr>
        <w:t xml:space="preserve"> </w:t>
      </w:r>
      <w:sdt>
        <w:sdtPr>
          <w:rPr>
            <w:rFonts w:ascii="Times New Roman" w:hAnsi="Times New Roman" w:cs="Times New Roman"/>
            <w:sz w:val="21"/>
            <w:szCs w:val="21"/>
            <w:lang w:val="es-ES_tradnl"/>
          </w:rPr>
          <w:id w:val="-736863380"/>
          <w:placeholder>
            <w:docPart w:val="0D594E863D2F476D91620DD46B12D032"/>
          </w:placeholder>
          <w:showingPlcHdr/>
        </w:sdtPr>
        <w:sdtContent>
          <w:r w:rsidR="003E5F2F">
            <w:rPr>
              <w:rFonts w:ascii="Times New Roman" w:hAnsi="Times New Roman" w:cs="Times New Roman"/>
              <w:sz w:val="21"/>
              <w:szCs w:val="21"/>
              <w:lang w:val="es-ES_tradnl"/>
            </w:rPr>
            <w:t>[</w:t>
          </w: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nombre de la herramienta/servicio</w:t>
          </w:r>
          <w:r w:rsidR="003E5F2F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]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proofErr w:type="spellStart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</w:t>
          </w:r>
          <w:proofErr w:type="spellEnd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Serif Pro / Time New </w:t>
          </w:r>
          <w:proofErr w:type="spellStart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Roman</w:t>
          </w:r>
          <w:proofErr w:type="spellEnd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-10,5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</w:sdtContent>
      </w:sdt>
      <w:r>
        <w:rPr>
          <w:rFonts w:ascii="Times New Roman" w:hAnsi="Times New Roman" w:cs="Times New Roman"/>
          <w:sz w:val="21"/>
          <w:szCs w:val="21"/>
          <w:lang w:val="es-ES_tradnl"/>
        </w:rPr>
        <w:t xml:space="preserve">  </w:t>
      </w:r>
      <w:r w:rsidRPr="00562956">
        <w:rPr>
          <w:rFonts w:ascii="Times New Roman" w:hAnsi="Times New Roman" w:cs="Times New Roman"/>
          <w:sz w:val="21"/>
          <w:szCs w:val="21"/>
          <w:lang w:val="es-ES_tradnl"/>
        </w:rPr>
        <w:t xml:space="preserve">para su uso en </w:t>
      </w:r>
      <w:sdt>
        <w:sdtPr>
          <w:rPr>
            <w:rFonts w:ascii="Times New Roman" w:hAnsi="Times New Roman" w:cs="Times New Roman"/>
            <w:sz w:val="21"/>
            <w:szCs w:val="21"/>
            <w:lang w:val="es-ES_tradnl"/>
          </w:rPr>
          <w:id w:val="139856940"/>
          <w:placeholder>
            <w:docPart w:val="113C40660F034E06A4607873DE62FDB6"/>
          </w:placeholder>
          <w:showingPlcHdr/>
        </w:sdtPr>
        <w:sdtContent>
          <w:r w:rsidRPr="00562956">
            <w:rPr>
              <w:rStyle w:val="Textodelmarcadordeposicin"/>
              <w:rFonts w:ascii="Times New Roman" w:hAnsi="Times New Roman" w:cs="Times New Roman"/>
              <w:sz w:val="21"/>
              <w:szCs w:val="21"/>
            </w:rPr>
            <w:t xml:space="preserve"> </w:t>
          </w:r>
          <w:r w:rsidR="003E5F2F">
            <w:rPr>
              <w:rStyle w:val="Textodelmarcadordeposicin"/>
              <w:rFonts w:ascii="Times New Roman" w:hAnsi="Times New Roman" w:cs="Times New Roman"/>
              <w:sz w:val="21"/>
              <w:szCs w:val="21"/>
            </w:rPr>
            <w:t>[</w:t>
          </w: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donde y con qué fin fue utilizada/o</w:t>
          </w:r>
          <w:r w:rsidR="003E5F2F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]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proofErr w:type="spellStart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</w:t>
          </w:r>
          <w:proofErr w:type="spellEnd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Serif Pro / Time New </w:t>
          </w:r>
          <w:proofErr w:type="spellStart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Roman</w:t>
          </w:r>
          <w:proofErr w:type="spellEnd"/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-10,5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="00A741BA"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</w:sdtContent>
      </w:sdt>
      <w:r w:rsidRPr="00562956">
        <w:rPr>
          <w:rFonts w:ascii="Times New Roman" w:hAnsi="Times New Roman" w:cs="Times New Roman"/>
          <w:sz w:val="21"/>
          <w:szCs w:val="21"/>
          <w:lang w:val="es-ES_tradnl"/>
        </w:rPr>
        <w:t xml:space="preserve">. </w:t>
      </w:r>
      <w:r w:rsidR="00175D2C">
        <w:rPr>
          <w:rFonts w:ascii="Times New Roman" w:hAnsi="Times New Roman" w:cs="Times New Roman"/>
          <w:sz w:val="21"/>
          <w:szCs w:val="21"/>
          <w:lang w:val="es-ES_tradnl"/>
        </w:rPr>
        <w:t>Confirmo</w:t>
      </w:r>
      <w:r w:rsidRPr="00562956">
        <w:rPr>
          <w:rFonts w:ascii="Times New Roman" w:hAnsi="Times New Roman" w:cs="Times New Roman"/>
          <w:sz w:val="21"/>
          <w:szCs w:val="21"/>
          <w:lang w:val="es-ES_tradnl"/>
        </w:rPr>
        <w:t xml:space="preserve"> que luego de la utilización</w:t>
      </w:r>
      <w:r w:rsidR="00175D2C">
        <w:rPr>
          <w:rFonts w:ascii="Times New Roman" w:hAnsi="Times New Roman" w:cs="Times New Roman"/>
          <w:sz w:val="21"/>
          <w:szCs w:val="21"/>
          <w:lang w:val="es-ES_tradnl"/>
        </w:rPr>
        <w:t>,</w:t>
      </w:r>
      <w:r w:rsidRPr="00562956">
        <w:rPr>
          <w:rFonts w:ascii="Times New Roman" w:hAnsi="Times New Roman" w:cs="Times New Roman"/>
          <w:sz w:val="21"/>
          <w:szCs w:val="21"/>
          <w:lang w:val="es-ES_tradnl"/>
        </w:rPr>
        <w:t xml:space="preserve"> los contenidos obtenidos fueron revisados, constatados y editados, asumiendo plena responsabilidad por el contenido presentado en el presente </w:t>
      </w:r>
      <w:r w:rsidR="00175D2C">
        <w:rPr>
          <w:rFonts w:ascii="Times New Roman" w:hAnsi="Times New Roman" w:cs="Times New Roman"/>
          <w:sz w:val="21"/>
          <w:szCs w:val="21"/>
          <w:lang w:val="es-ES_tradnl"/>
        </w:rPr>
        <w:t>trabajo</w:t>
      </w:r>
      <w:r w:rsidRPr="00562956">
        <w:rPr>
          <w:rFonts w:ascii="Times New Roman" w:hAnsi="Times New Roman" w:cs="Times New Roman"/>
          <w:sz w:val="21"/>
          <w:szCs w:val="21"/>
          <w:lang w:val="es-ES_tradnl"/>
        </w:rPr>
        <w:t>.</w:t>
      </w:r>
    </w:p>
    <w:p w14:paraId="6CCA7FAB" w14:textId="77777777" w:rsidR="006B4765" w:rsidRPr="00562956" w:rsidRDefault="006B4765" w:rsidP="00FF249C">
      <w:pPr>
        <w:pStyle w:val="Sinespaciado"/>
        <w:rPr>
          <w:rFonts w:ascii="Arial" w:hAnsi="Arial" w:cs="Arial"/>
          <w:sz w:val="26"/>
          <w:szCs w:val="26"/>
        </w:rPr>
      </w:pPr>
      <w:r w:rsidRPr="00562956">
        <w:rPr>
          <w:rFonts w:ascii="Arial" w:hAnsi="Arial" w:cs="Arial"/>
          <w:sz w:val="26"/>
          <w:szCs w:val="26"/>
        </w:rPr>
        <w:t xml:space="preserve">Referencias </w:t>
      </w:r>
    </w:p>
    <w:sdt>
      <w:sdtPr>
        <w:rPr>
          <w:rFonts w:ascii="Times New Roman" w:hAnsi="Times New Roman" w:cs="Times New Roman"/>
          <w:lang w:val="es-ES_tradnl"/>
        </w:rPr>
        <w:id w:val="-3665856"/>
        <w:placeholder>
          <w:docPart w:val="9526AA17998448EB83305D0E4FB31987"/>
        </w:placeholder>
        <w:temporary/>
        <w:showingPlcHdr/>
      </w:sdtPr>
      <w:sdtContent>
        <w:p w14:paraId="2F90AB7F" w14:textId="58F4315D" w:rsidR="006B4765" w:rsidRPr="00AF2BB0" w:rsidRDefault="00DD44CE" w:rsidP="00AF2BB0">
          <w:pPr>
            <w:suppressAutoHyphens/>
            <w:autoSpaceDE w:val="0"/>
            <w:autoSpaceDN w:val="0"/>
            <w:adjustRightInd w:val="0"/>
            <w:spacing w:line="300" w:lineRule="atLeast"/>
            <w:textAlignment w:val="center"/>
            <w:rPr>
              <w:rFonts w:ascii="Times New Roman" w:hAnsi="Times New Roman" w:cs="Times New Roman"/>
              <w:lang w:val="es-ES_tradnl"/>
            </w:rPr>
          </w:pPr>
          <w:r w:rsidRPr="00AF2BB0">
            <w:rPr>
              <w:rStyle w:val="Textodelmarcadordeposicin"/>
              <w:rFonts w:ascii="Times New Roman" w:hAnsi="Times New Roman" w:cs="Times New Roman"/>
              <w:color w:val="auto"/>
            </w:rPr>
            <w:t>Según Normas APA</w:t>
          </w:r>
          <w:r w:rsidR="00AF2BB0" w:rsidRP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</w:t>
          </w:r>
          <w:r w:rsidR="00A741BA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y citadas en el texto </w:t>
          </w:r>
          <w:r w:rsidR="004A2A81" w:rsidRPr="00AF2BB0">
            <w:rPr>
              <w:rStyle w:val="Textodelmarcadordeposicin"/>
              <w:rFonts w:ascii="Times New Roman" w:hAnsi="Times New Roman" w:cs="Times New Roman"/>
              <w:color w:val="auto"/>
            </w:rPr>
            <w:t>- Source</w:t>
          </w:r>
          <w:r w:rsidR="00AF2BB0" w:rsidRP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Serif Pro / Time New Roman -10,5 pt - Interlineado mínimo 15 pt – Espaciado posterior 10 pt 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</w:rPr>
            <w:t>–</w:t>
          </w:r>
          <w:r w:rsidR="00AF2BB0" w:rsidRP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Alineado</w:t>
          </w:r>
          <w:r w:rsid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a la </w:t>
          </w:r>
          <w:r w:rsidR="00AF2BB0" w:rsidRPr="00AF2BB0">
            <w:rPr>
              <w:rStyle w:val="Textodelmarcadordeposicin"/>
              <w:rFonts w:ascii="Times New Roman" w:hAnsi="Times New Roman" w:cs="Times New Roman"/>
              <w:color w:val="auto"/>
            </w:rPr>
            <w:t>Izquierda</w:t>
          </w:r>
        </w:p>
      </w:sdtContent>
    </w:sdt>
    <w:sectPr w:rsidR="006B4765" w:rsidRPr="00AF2BB0" w:rsidSect="00456CFF">
      <w:pgSz w:w="11906" w:h="16838" w:code="9"/>
      <w:pgMar w:top="141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formsDesign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81"/>
    <w:rsid w:val="000121F7"/>
    <w:rsid w:val="00066FC9"/>
    <w:rsid w:val="000830B6"/>
    <w:rsid w:val="000A7F03"/>
    <w:rsid w:val="000F459A"/>
    <w:rsid w:val="001212D4"/>
    <w:rsid w:val="001303EB"/>
    <w:rsid w:val="00175D2C"/>
    <w:rsid w:val="001B318A"/>
    <w:rsid w:val="001D0E9C"/>
    <w:rsid w:val="003837F7"/>
    <w:rsid w:val="003D2D81"/>
    <w:rsid w:val="003E5A63"/>
    <w:rsid w:val="003E5F2F"/>
    <w:rsid w:val="00456CFF"/>
    <w:rsid w:val="004631A4"/>
    <w:rsid w:val="004A2A81"/>
    <w:rsid w:val="005062B4"/>
    <w:rsid w:val="005267CD"/>
    <w:rsid w:val="0054391E"/>
    <w:rsid w:val="00552A6A"/>
    <w:rsid w:val="00562956"/>
    <w:rsid w:val="005B7840"/>
    <w:rsid w:val="005D09DA"/>
    <w:rsid w:val="006076C0"/>
    <w:rsid w:val="00607C76"/>
    <w:rsid w:val="006B4765"/>
    <w:rsid w:val="006D3040"/>
    <w:rsid w:val="00772FBD"/>
    <w:rsid w:val="007A08B6"/>
    <w:rsid w:val="007B0C27"/>
    <w:rsid w:val="007F70DF"/>
    <w:rsid w:val="008352A0"/>
    <w:rsid w:val="008A7C3B"/>
    <w:rsid w:val="00923C9D"/>
    <w:rsid w:val="00926B32"/>
    <w:rsid w:val="00950C16"/>
    <w:rsid w:val="0097348D"/>
    <w:rsid w:val="00992CC3"/>
    <w:rsid w:val="00A741BA"/>
    <w:rsid w:val="00AF2BB0"/>
    <w:rsid w:val="00B64BC4"/>
    <w:rsid w:val="00BC442E"/>
    <w:rsid w:val="00BC63A7"/>
    <w:rsid w:val="00BC751D"/>
    <w:rsid w:val="00C920FA"/>
    <w:rsid w:val="00CE5106"/>
    <w:rsid w:val="00D238C1"/>
    <w:rsid w:val="00D27AB2"/>
    <w:rsid w:val="00DD44CE"/>
    <w:rsid w:val="00E179C0"/>
    <w:rsid w:val="00E45ECC"/>
    <w:rsid w:val="00EF1AC6"/>
    <w:rsid w:val="00F443A6"/>
    <w:rsid w:val="00FA68E5"/>
    <w:rsid w:val="00FD0234"/>
    <w:rsid w:val="00FF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F3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352A0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5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52A0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F249C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D44C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4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orcid.org/0000-0002-1411-9995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hyperlink" Target="https://orcid.org/0000-0002-1411-9995" TargetMode="Externa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A7B97154524B24AADF496242CD1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CDEFDC-D160-499A-AEC1-D452D9DEB5EA}"/>
      </w:docPartPr>
      <w:docPartBody>
        <w:p w:rsidR="00D82A8D" w:rsidRDefault="00D82A8D" w:rsidP="00D82A8D">
          <w:pPr>
            <w:pStyle w:val="69A7B97154524B24AADF496242CD1D2E1"/>
          </w:pPr>
          <w:r w:rsidRPr="00562956">
            <w:rPr>
              <w:rStyle w:val="Textodelmarcadordeposicin"/>
              <w:rFonts w:ascii="Arial" w:hAnsi="Arial" w:cs="Arial"/>
              <w:color w:val="auto"/>
              <w:sz w:val="46"/>
              <w:szCs w:val="46"/>
            </w:rPr>
            <w:t>Título en Español</w:t>
          </w:r>
          <w:r>
            <w:rPr>
              <w:rStyle w:val="Textodelmarcadordeposicin"/>
              <w:rFonts w:ascii="Arial" w:hAnsi="Arial" w:cs="Arial"/>
              <w:color w:val="auto"/>
              <w:sz w:val="46"/>
              <w:szCs w:val="46"/>
            </w:rPr>
            <w:t xml:space="preserve"> - </w:t>
          </w:r>
          <w:r w:rsidRPr="003D2D81">
            <w:rPr>
              <w:rStyle w:val="Textodelmarcadordeposicin"/>
              <w:rFonts w:ascii="Open Sans" w:hAnsi="Open Sans" w:cs="Open Sans"/>
              <w:color w:val="auto"/>
              <w:sz w:val="46"/>
              <w:szCs w:val="46"/>
            </w:rPr>
            <w:t>Open Sans / Arial -23pt</w:t>
          </w:r>
        </w:p>
      </w:docPartBody>
    </w:docPart>
    <w:docPart>
      <w:docPartPr>
        <w:name w:val="FFDAE271F846471693F6C8A5A7619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C415A-3E08-4EC3-9318-2031D40213B0}"/>
      </w:docPartPr>
      <w:docPartBody>
        <w:p w:rsidR="00D82A8D" w:rsidRDefault="00D82A8D" w:rsidP="00D82A8D">
          <w:pPr>
            <w:pStyle w:val="FFDAE271F846471693F6C8A5A761955B1"/>
          </w:pPr>
          <w:r w:rsidRPr="00562956">
            <w:rPr>
              <w:rStyle w:val="Textodelmarcadordeposicin"/>
              <w:rFonts w:ascii="Arial" w:hAnsi="Arial" w:cs="Arial"/>
              <w:color w:val="auto"/>
              <w:sz w:val="36"/>
              <w:szCs w:val="36"/>
            </w:rPr>
            <w:t>Título en Ingles</w:t>
          </w:r>
          <w:r>
            <w:rPr>
              <w:rStyle w:val="Textodelmarcadordeposicin"/>
              <w:rFonts w:ascii="Arial" w:hAnsi="Arial" w:cs="Arial"/>
              <w:color w:val="auto"/>
              <w:sz w:val="36"/>
              <w:szCs w:val="36"/>
            </w:rPr>
            <w:t xml:space="preserve"> - </w:t>
          </w:r>
          <w:r w:rsidRPr="003D2D81"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>Open Sans / Arial -</w:t>
          </w:r>
          <w:r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 xml:space="preserve"> 18</w:t>
          </w:r>
          <w:r w:rsidRPr="003D2D81">
            <w:rPr>
              <w:rStyle w:val="Textodelmarcadordeposicin"/>
              <w:rFonts w:ascii="Open Sans" w:hAnsi="Open Sans" w:cs="Open Sans"/>
              <w:color w:val="auto"/>
              <w:sz w:val="36"/>
              <w:szCs w:val="36"/>
            </w:rPr>
            <w:t>pt</w:t>
          </w:r>
          <w:r>
            <w:rPr>
              <w:rFonts w:ascii="Arial" w:hAnsi="Arial" w:cs="Arial"/>
              <w:sz w:val="36"/>
              <w:szCs w:val="36"/>
            </w:rPr>
            <w:t xml:space="preserve"> </w:t>
          </w:r>
        </w:p>
      </w:docPartBody>
    </w:docPart>
    <w:docPart>
      <w:docPartPr>
        <w:name w:val="B06AAF63CC8447299D8181F01A8B0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3A49D-28F2-4228-8F0D-5F8D7BAF4DA8}"/>
      </w:docPartPr>
      <w:docPartBody>
        <w:p w:rsidR="00D82A8D" w:rsidRDefault="00D82A8D" w:rsidP="00D82A8D">
          <w:pPr>
            <w:pStyle w:val="B06AAF63CC8447299D8181F01A8B05B01"/>
          </w:pP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>Nombre y APELLIDO (sin grados ni títulos)</w:t>
          </w:r>
          <w:r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 </w:t>
          </w:r>
        </w:p>
      </w:docPartBody>
    </w:docPart>
    <w:docPart>
      <w:docPartPr>
        <w:name w:val="C7EA429571AB4650891AB3B3CB6B7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B4C97-75C8-44A4-846D-69200F98BE71}"/>
      </w:docPartPr>
      <w:docPartBody>
        <w:p w:rsidR="00D82A8D" w:rsidRDefault="00D82A8D" w:rsidP="00D82A8D">
          <w:pPr>
            <w:pStyle w:val="C7EA429571AB4650891AB3B3CB6B72B91"/>
          </w:pPr>
          <w:hyperlink r:id="rId4" w:history="1">
            <w:r w:rsidRPr="003D2D81">
              <w:rPr>
                <w:rStyle w:val="Hipervnculo"/>
                <w:rFonts w:ascii="Open Sans" w:hAnsi="Open Sans" w:cs="Open Sans"/>
                <w:bCs/>
                <w:color w:val="auto"/>
                <w:sz w:val="18"/>
                <w:szCs w:val="18"/>
                <w:u w:val="none"/>
              </w:rPr>
              <w:t>https://orcid.org/0000-0002-1411-9995</w:t>
            </w:r>
          </w:hyperlink>
          <w:r>
            <w:rPr>
              <w:rStyle w:val="Textodelmarcadordeposicin"/>
              <w:rFonts w:ascii="Open Sans" w:hAnsi="Open Sans" w:cs="Open Sans"/>
              <w:bCs/>
              <w:color w:val="auto"/>
              <w:sz w:val="18"/>
              <w:szCs w:val="18"/>
            </w:rPr>
            <w:t xml:space="preserve"> - 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Open Sans / Arial -9pt </w:t>
          </w:r>
        </w:p>
      </w:docPartBody>
    </w:docPart>
    <w:docPart>
      <w:docPartPr>
        <w:name w:val="9335799CDA3C43B0AA127B034C393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27F23-C603-497C-BAC3-3CAC61E309A5}"/>
      </w:docPartPr>
      <w:docPartBody>
        <w:p w:rsidR="00D82A8D" w:rsidRDefault="00D82A8D" w:rsidP="00D82A8D">
          <w:pPr>
            <w:pStyle w:val="9335799CDA3C43B0AA127B034C3936B21"/>
          </w:pP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Pertenencia (Institución) de mayor grado a menor grado, </w:t>
          </w:r>
          <w:r w:rsidRPr="00562956">
            <w:t>Según Ordenanza Consejo Superior 2085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 para autores de UTN. Open Sans / Arial -9pt - </w:t>
          </w:r>
          <w:r w:rsidRPr="00562956">
            <w:rPr>
              <w:rFonts w:ascii="Open Sans" w:hAnsi="Open Sans" w:cs="Open Sans"/>
              <w:sz w:val="18"/>
              <w:szCs w:val="18"/>
              <w:lang w:val="es-ES_tradnl"/>
            </w:rPr>
            <w:t>(No se deben usar siglas sin su definición, terminando en el país de pertenencia)</w:t>
          </w:r>
        </w:p>
      </w:docPartBody>
    </w:docPart>
    <w:docPart>
      <w:docPartPr>
        <w:name w:val="13BCC2CC820542878612768C6A293F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DF51C-265E-433F-A62E-F1C11566ACE6}"/>
      </w:docPartPr>
      <w:docPartBody>
        <w:p w:rsidR="00D82A8D" w:rsidRDefault="00D82A8D" w:rsidP="00D82A8D">
          <w:pPr>
            <w:pStyle w:val="13BCC2CC820542878612768C6A293F721"/>
          </w:pPr>
          <w:r w:rsidRPr="00562956"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>e-mail</w:t>
          </w:r>
          <w:r>
            <w:rPr>
              <w:rStyle w:val="Textodelmarcadordeposicin"/>
              <w:rFonts w:ascii="Arial" w:hAnsi="Arial" w:cs="Arial"/>
              <w:color w:val="auto"/>
              <w:sz w:val="18"/>
              <w:szCs w:val="18"/>
            </w:rPr>
            <w:t xml:space="preserve"> </w:t>
          </w:r>
          <w:r w:rsidRPr="00562956">
            <w:rPr>
              <w:rStyle w:val="Textodelmarcadordeposicin"/>
              <w:rFonts w:ascii="Open Sans" w:hAnsi="Open Sans" w:cs="Open Sans"/>
              <w:color w:val="auto"/>
              <w:sz w:val="18"/>
              <w:szCs w:val="18"/>
            </w:rPr>
            <w:t xml:space="preserve">Open Sans / Arial -9pt </w:t>
          </w:r>
        </w:p>
      </w:docPartBody>
    </w:docPart>
    <w:docPart>
      <w:docPartPr>
        <w:name w:val="4AD33E65DE25416E818EF93BD3C222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DCA69-E153-4A91-A2C3-0E851E95B740}"/>
      </w:docPartPr>
      <w:docPartBody>
        <w:p w:rsidR="00D82A8D" w:rsidRDefault="00D82A8D" w:rsidP="00D82A8D">
          <w:pPr>
            <w:pStyle w:val="4AD33E65DE25416E818EF93BD3C2226A1"/>
          </w:pP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>Nombre y APELLIDO (sin grados ni títulos)</w:t>
          </w:r>
          <w:r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</w:p>
      </w:docPartBody>
    </w:docPart>
    <w:docPart>
      <w:docPartPr>
        <w:name w:val="D76D41E214A8488CBDD11D04AF831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53940-0A57-408D-BB08-01382B50E9D5}"/>
      </w:docPartPr>
      <w:docPartBody>
        <w:p w:rsidR="00D82A8D" w:rsidRDefault="00D82A8D" w:rsidP="00D82A8D">
          <w:pPr>
            <w:pStyle w:val="D76D41E214A8488CBDD11D04AF8315201"/>
          </w:pPr>
          <w:r w:rsidRPr="00562956">
            <w:rPr>
              <w:rStyle w:val="Textodelmarcadordeposicin"/>
              <w:rFonts w:ascii="Arial" w:hAnsi="Arial" w:cs="Arial"/>
              <w:b/>
              <w:color w:val="auto"/>
            </w:rPr>
            <w:t>Nombre y APELLIDO (sin grados ni títulos)</w:t>
          </w:r>
          <w:r>
            <w:rPr>
              <w:rStyle w:val="Textodelmarcadordeposicin"/>
              <w:rFonts w:ascii="Arial" w:hAnsi="Arial" w:cs="Arial"/>
              <w:b/>
              <w:color w:val="auto"/>
            </w:rPr>
            <w:t xml:space="preserve"> 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Open Sans 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/ Arial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Negrita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 xml:space="preserve"> -</w:t>
          </w:r>
          <w:r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11</w:t>
          </w:r>
          <w:r w:rsidRPr="003D2D81">
            <w:rPr>
              <w:rStyle w:val="Textodelmarcadordeposicin"/>
              <w:rFonts w:ascii="Open Sans" w:hAnsi="Open Sans" w:cs="Open Sans"/>
              <w:b/>
              <w:bCs/>
              <w:color w:val="auto"/>
              <w:sz w:val="18"/>
              <w:szCs w:val="18"/>
            </w:rPr>
            <w:t>pt</w:t>
          </w:r>
        </w:p>
      </w:docPartBody>
    </w:docPart>
    <w:docPart>
      <w:docPartPr>
        <w:name w:val="005D5940653249B4B96CFE6F85C0C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52C87E-CCBB-497F-8E76-10774C6F9A92}"/>
      </w:docPartPr>
      <w:docPartBody>
        <w:p w:rsidR="00D82A8D" w:rsidRDefault="00D82A8D" w:rsidP="00D82A8D">
          <w:pPr>
            <w:pStyle w:val="005D5940653249B4B96CFE6F85C0C0261"/>
          </w:pP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 - Source Serif Pro / Time New Roman -10,5pt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Justificado</w:t>
          </w:r>
        </w:p>
      </w:docPartBody>
    </w:docPart>
    <w:docPart>
      <w:docPartPr>
        <w:name w:val="8FDE1FA569A441ED9612E4620FCD2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41FFA-2317-4B90-85A0-1373DF58934F}"/>
      </w:docPartPr>
      <w:docPartBody>
        <w:p w:rsidR="00D82A8D" w:rsidRDefault="00D82A8D" w:rsidP="00D82A8D">
          <w:pPr>
            <w:pStyle w:val="8FDE1FA569A441ED9612E4620FCD20201"/>
          </w:pP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 - Source Serif Pro / Time New Roman -10,5pt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 Justificado</w:t>
          </w:r>
        </w:p>
      </w:docPartBody>
    </w:docPart>
    <w:docPart>
      <w:docPartPr>
        <w:name w:val="7081B19F8887414387CFE72BE4E7F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146AF-D71B-4EB2-990F-7D3C9CC0F08F}"/>
      </w:docPartPr>
      <w:docPartBody>
        <w:p w:rsidR="00D82A8D" w:rsidRDefault="00D82A8D" w:rsidP="00D82A8D">
          <w:pPr>
            <w:pStyle w:val="7081B19F8887414387CFE72BE4E7F1DF1"/>
          </w:pPr>
          <w:r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Open Sans/ Arial -11pt</w:t>
          </w:r>
          <w:r w:rsidRPr="005267CD">
            <w:rPr>
              <w:rStyle w:val="Textodelmarcadordeposicin"/>
              <w:rFonts w:ascii="Open Sans" w:hAnsi="Open Sans" w:cs="Open Sans"/>
              <w:b/>
              <w:bCs/>
              <w:color w:val="auto"/>
              <w:sz w:val="20"/>
              <w:szCs w:val="20"/>
            </w:rPr>
            <w:t xml:space="preserve"> </w:t>
          </w:r>
          <w:r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 xml:space="preserve">separadas por (;) </w:t>
          </w:r>
        </w:p>
      </w:docPartBody>
    </w:docPart>
    <w:docPart>
      <w:docPartPr>
        <w:name w:val="400C4A257B0F4D888B7D6136B3B2A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EEDF0-D0AB-424E-B7F2-E4C0EF56F022}"/>
      </w:docPartPr>
      <w:docPartBody>
        <w:p w:rsidR="00D82A8D" w:rsidRDefault="00D82A8D" w:rsidP="00D82A8D">
          <w:pPr>
            <w:pStyle w:val="400C4A257B0F4D888B7D6136B3B2A2E71"/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</w:p>
      </w:docPartBody>
    </w:docPart>
    <w:docPart>
      <w:docPartPr>
        <w:name w:val="4AA312DCC382495AA77FEECDCBD23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60A9-C818-4C56-B28D-0109D5B70892}"/>
      </w:docPartPr>
      <w:docPartBody>
        <w:p w:rsidR="00D82A8D" w:rsidRDefault="00D82A8D" w:rsidP="00D82A8D">
          <w:pPr>
            <w:pStyle w:val="4AA312DCC382495AA77FEECDCBD235DE1"/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</w:p>
      </w:docPartBody>
    </w:docPart>
    <w:docPart>
      <w:docPartPr>
        <w:name w:val="3BA61662133C4F4AB5768D47CB346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E07BF-01A5-4C5A-9BC1-620CBFC3C846}"/>
      </w:docPartPr>
      <w:docPartBody>
        <w:p w:rsidR="00D82A8D" w:rsidRDefault="00D82A8D" w:rsidP="00D82A8D">
          <w:pPr>
            <w:pStyle w:val="3BA61662133C4F4AB5768D47CB3462D81"/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</w:p>
      </w:docPartBody>
    </w:docPart>
    <w:docPart>
      <w:docPartPr>
        <w:name w:val="EF0FF9BA15A645BC9167A4177063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56B22-BBC0-4E46-A8D1-878B5A809C45}"/>
      </w:docPartPr>
      <w:docPartBody>
        <w:p w:rsidR="00D82A8D" w:rsidRDefault="00D82A8D" w:rsidP="00D82A8D">
          <w:pPr>
            <w:pStyle w:val="EF0FF9BA15A645BC9167A417706307AC1"/>
          </w:pP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Haga clic aquí para escribir texto.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Source Serif Pro / Time New Roman -10,5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</w:t>
          </w:r>
          <w:r w:rsidRPr="00923C9D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pt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 - Interlineado mínimo 15 pt – Espaciado posterior 10 pt - Justificado</w:t>
          </w:r>
        </w:p>
      </w:docPartBody>
    </w:docPart>
    <w:docPart>
      <w:docPartPr>
        <w:name w:val="0D594E863D2F476D91620DD46B12D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49B64C-AD98-406E-8310-570DF7113508}"/>
      </w:docPartPr>
      <w:docPartBody>
        <w:p w:rsidR="00D82A8D" w:rsidRDefault="00D82A8D" w:rsidP="00D82A8D">
          <w:pPr>
            <w:pStyle w:val="0D594E863D2F476D91620DD46B12D0321"/>
          </w:pPr>
          <w:r>
            <w:rPr>
              <w:rFonts w:ascii="Times New Roman" w:hAnsi="Times New Roman" w:cs="Times New Roman"/>
              <w:sz w:val="21"/>
              <w:szCs w:val="21"/>
              <w:lang w:val="es-ES_tradnl"/>
            </w:rPr>
            <w:t>[</w:t>
          </w: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nombre de la herramienta/servicio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]</w:t>
          </w:r>
        </w:p>
      </w:docPartBody>
    </w:docPart>
    <w:docPart>
      <w:docPartPr>
        <w:name w:val="113C40660F034E06A4607873DE62F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123BA-1A52-4D02-9938-7AB7D6098545}"/>
      </w:docPartPr>
      <w:docPartBody>
        <w:p w:rsidR="00D82A8D" w:rsidRDefault="00D82A8D" w:rsidP="00D82A8D">
          <w:pPr>
            <w:pStyle w:val="113C40660F034E06A4607873DE62FDB61"/>
          </w:pPr>
          <w:r w:rsidRPr="00562956">
            <w:rPr>
              <w:rStyle w:val="Textodelmarcadordeposicin"/>
              <w:rFonts w:ascii="Times New Roman" w:hAnsi="Times New Roman" w:cs="Times New Roman"/>
              <w:sz w:val="21"/>
              <w:szCs w:val="21"/>
            </w:rPr>
            <w:t xml:space="preserve"> </w:t>
          </w:r>
          <w:r>
            <w:rPr>
              <w:rStyle w:val="Textodelmarcadordeposicin"/>
              <w:rFonts w:ascii="Times New Roman" w:hAnsi="Times New Roman" w:cs="Times New Roman"/>
              <w:sz w:val="21"/>
              <w:szCs w:val="21"/>
            </w:rPr>
            <w:t>[</w:t>
          </w:r>
          <w:r w:rsidRPr="00562956"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>donde y con qué fin fue utilizada/o</w:t>
          </w:r>
          <w:r>
            <w:rPr>
              <w:rStyle w:val="Textodelmarcadordeposicin"/>
              <w:rFonts w:ascii="Times New Roman" w:hAnsi="Times New Roman" w:cs="Times New Roman"/>
              <w:color w:val="auto"/>
              <w:sz w:val="21"/>
              <w:szCs w:val="21"/>
            </w:rPr>
            <w:t xml:space="preserve">] </w:t>
          </w:r>
        </w:p>
      </w:docPartBody>
    </w:docPart>
    <w:docPart>
      <w:docPartPr>
        <w:name w:val="9526AA17998448EB83305D0E4FB31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750C4-143A-4CD0-BD05-6977B360F15D}"/>
      </w:docPartPr>
      <w:docPartBody>
        <w:p w:rsidR="00D82A8D" w:rsidRDefault="00D82A8D" w:rsidP="00D82A8D">
          <w:pPr>
            <w:pStyle w:val="9526AA17998448EB83305D0E4FB319871"/>
          </w:pPr>
          <w:r w:rsidRP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Según Normas APA - Source Serif Pro / Time New Roman -10,5 pt - Interlineado mínimo 15 pt – Espaciado posterior 10 pt </w:t>
          </w:r>
          <w:r>
            <w:rPr>
              <w:rStyle w:val="Textodelmarcadordeposicin"/>
              <w:rFonts w:ascii="Times New Roman" w:hAnsi="Times New Roman" w:cs="Times New Roman"/>
              <w:color w:val="auto"/>
            </w:rPr>
            <w:t>–</w:t>
          </w:r>
          <w:r w:rsidRPr="00AF2BB0"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Alineado</w:t>
          </w:r>
          <w:r>
            <w:rPr>
              <w:rStyle w:val="Textodelmarcadordeposicin"/>
              <w:rFonts w:ascii="Times New Roman" w:hAnsi="Times New Roman" w:cs="Times New Roman"/>
              <w:color w:val="auto"/>
            </w:rPr>
            <w:t xml:space="preserve"> a la </w:t>
          </w:r>
          <w:r w:rsidRPr="00AF2BB0">
            <w:rPr>
              <w:rStyle w:val="Textodelmarcadordeposicin"/>
              <w:rFonts w:ascii="Times New Roman" w:hAnsi="Times New Roman" w:cs="Times New Roman"/>
              <w:color w:val="auto"/>
            </w:rPr>
            <w:t>Izquierda</w:t>
          </w:r>
        </w:p>
      </w:docPartBody>
    </w:docPart>
    <w:docPart>
      <w:docPartPr>
        <w:name w:val="64D04237A9894A91B078419C18905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9910EF-9FF6-4BBA-8ED9-A15FDEBDCD21}"/>
      </w:docPartPr>
      <w:docPartBody>
        <w:p w:rsidR="00D82A8D" w:rsidRDefault="00D82A8D" w:rsidP="00D82A8D">
          <w:pPr>
            <w:pStyle w:val="64D04237A9894A91B078419C189055D11"/>
          </w:pPr>
          <w:r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>Open Sans/ Arial -11pt</w:t>
          </w:r>
          <w:r w:rsidRPr="005267CD">
            <w:rPr>
              <w:rStyle w:val="Textodelmarcadordeposicin"/>
              <w:rFonts w:ascii="Open Sans" w:hAnsi="Open Sans" w:cs="Open Sans"/>
              <w:b/>
              <w:bCs/>
              <w:color w:val="auto"/>
              <w:sz w:val="20"/>
              <w:szCs w:val="20"/>
            </w:rPr>
            <w:t xml:space="preserve"> </w:t>
          </w:r>
          <w:r w:rsidRPr="005267CD">
            <w:rPr>
              <w:rStyle w:val="Textodelmarcadordeposicin"/>
              <w:rFonts w:ascii="Arial" w:hAnsi="Arial" w:cs="Arial"/>
              <w:color w:val="auto"/>
              <w:sz w:val="20"/>
              <w:szCs w:val="20"/>
            </w:rPr>
            <w:t xml:space="preserve">separadas por (;) 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E45B1-8BBA-4FDD-8E30-9B6F3507E7D8}"/>
      </w:docPartPr>
      <w:docPartBody>
        <w:p w:rsidR="00000000" w:rsidRDefault="00D82A8D">
          <w:r w:rsidRPr="00EA4FEA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38E"/>
    <w:rsid w:val="003E5A63"/>
    <w:rsid w:val="006D152C"/>
    <w:rsid w:val="007B0C27"/>
    <w:rsid w:val="0085238E"/>
    <w:rsid w:val="00D82A8D"/>
    <w:rsid w:val="00E0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A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2A8D"/>
    <w:rPr>
      <w:color w:val="808080"/>
    </w:rPr>
  </w:style>
  <w:style w:type="paragraph" w:customStyle="1" w:styleId="69A7B97154524B24AADF496242CD1D2E">
    <w:name w:val="69A7B97154524B24AADF496242CD1D2E"/>
  </w:style>
  <w:style w:type="paragraph" w:customStyle="1" w:styleId="FFDAE271F846471693F6C8A5A761955B">
    <w:name w:val="FFDAE271F846471693F6C8A5A761955B"/>
  </w:style>
  <w:style w:type="paragraph" w:customStyle="1" w:styleId="B06AAF63CC8447299D8181F01A8B05B0">
    <w:name w:val="B06AAF63CC8447299D8181F01A8B05B0"/>
  </w:style>
  <w:style w:type="paragraph" w:customStyle="1" w:styleId="C7EA429571AB4650891AB3B3CB6B72B9">
    <w:name w:val="C7EA429571AB4650891AB3B3CB6B72B9"/>
  </w:style>
  <w:style w:type="paragraph" w:customStyle="1" w:styleId="9335799CDA3C43B0AA127B034C3936B2">
    <w:name w:val="9335799CDA3C43B0AA127B034C3936B2"/>
  </w:style>
  <w:style w:type="paragraph" w:customStyle="1" w:styleId="13BCC2CC820542878612768C6A293F72">
    <w:name w:val="13BCC2CC820542878612768C6A293F72"/>
  </w:style>
  <w:style w:type="paragraph" w:customStyle="1" w:styleId="4AD33E65DE25416E818EF93BD3C2226A">
    <w:name w:val="4AD33E65DE25416E818EF93BD3C2226A"/>
  </w:style>
  <w:style w:type="paragraph" w:customStyle="1" w:styleId="D76D41E214A8488CBDD11D04AF831520">
    <w:name w:val="D76D41E214A8488CBDD11D04AF831520"/>
  </w:style>
  <w:style w:type="paragraph" w:customStyle="1" w:styleId="005D5940653249B4B96CFE6F85C0C026">
    <w:name w:val="005D5940653249B4B96CFE6F85C0C026"/>
  </w:style>
  <w:style w:type="paragraph" w:customStyle="1" w:styleId="5FABB08CBA47411DBFC0FD8F7EC16639">
    <w:name w:val="5FABB08CBA47411DBFC0FD8F7EC16639"/>
  </w:style>
  <w:style w:type="paragraph" w:customStyle="1" w:styleId="8FDE1FA569A441ED9612E4620FCD2020">
    <w:name w:val="8FDE1FA569A441ED9612E4620FCD2020"/>
  </w:style>
  <w:style w:type="paragraph" w:customStyle="1" w:styleId="7081B19F8887414387CFE72BE4E7F1DF">
    <w:name w:val="7081B19F8887414387CFE72BE4E7F1DF"/>
  </w:style>
  <w:style w:type="paragraph" w:customStyle="1" w:styleId="400C4A257B0F4D888B7D6136B3B2A2E7">
    <w:name w:val="400C4A257B0F4D888B7D6136B3B2A2E7"/>
  </w:style>
  <w:style w:type="paragraph" w:customStyle="1" w:styleId="4AA312DCC382495AA77FEECDCBD235DE">
    <w:name w:val="4AA312DCC382495AA77FEECDCBD235DE"/>
  </w:style>
  <w:style w:type="paragraph" w:customStyle="1" w:styleId="3BA61662133C4F4AB5768D47CB3462D8">
    <w:name w:val="3BA61662133C4F4AB5768D47CB3462D8"/>
  </w:style>
  <w:style w:type="paragraph" w:customStyle="1" w:styleId="EF0FF9BA15A645BC9167A417706307AC">
    <w:name w:val="EF0FF9BA15A645BC9167A417706307AC"/>
  </w:style>
  <w:style w:type="paragraph" w:customStyle="1" w:styleId="0D594E863D2F476D91620DD46B12D032">
    <w:name w:val="0D594E863D2F476D91620DD46B12D032"/>
  </w:style>
  <w:style w:type="paragraph" w:customStyle="1" w:styleId="113C40660F034E06A4607873DE62FDB6">
    <w:name w:val="113C40660F034E06A4607873DE62FDB6"/>
  </w:style>
  <w:style w:type="paragraph" w:customStyle="1" w:styleId="9526AA17998448EB83305D0E4FB31987">
    <w:name w:val="9526AA17998448EB83305D0E4FB31987"/>
  </w:style>
  <w:style w:type="paragraph" w:customStyle="1" w:styleId="64D04237A9894A91B078419C189055D1">
    <w:name w:val="64D04237A9894A91B078419C189055D1"/>
    <w:rsid w:val="0085238E"/>
  </w:style>
  <w:style w:type="paragraph" w:customStyle="1" w:styleId="69A7B97154524B24AADF496242CD1D2E1">
    <w:name w:val="69A7B97154524B24AADF496242CD1D2E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FFDAE271F846471693F6C8A5A761955B1">
    <w:name w:val="FFDAE271F846471693F6C8A5A761955B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B06AAF63CC8447299D8181F01A8B05B01">
    <w:name w:val="B06AAF63CC8447299D8181F01A8B05B0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D82A8D"/>
    <w:rPr>
      <w:color w:val="467886" w:themeColor="hyperlink"/>
      <w:u w:val="single"/>
    </w:rPr>
  </w:style>
  <w:style w:type="paragraph" w:customStyle="1" w:styleId="C7EA429571AB4650891AB3B3CB6B72B91">
    <w:name w:val="C7EA429571AB4650891AB3B3CB6B72B9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335799CDA3C43B0AA127B034C3936B21">
    <w:name w:val="9335799CDA3C43B0AA127B034C3936B2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3BCC2CC820542878612768C6A293F721">
    <w:name w:val="13BCC2CC820542878612768C6A293F72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AD33E65DE25416E818EF93BD3C2226A1">
    <w:name w:val="4AD33E65DE25416E818EF93BD3C2226A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D76D41E214A8488CBDD11D04AF8315201">
    <w:name w:val="D76D41E214A8488CBDD11D04AF831520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05D5940653249B4B96CFE6F85C0C0261">
    <w:name w:val="005D5940653249B4B96CFE6F85C0C026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64D04237A9894A91B078419C189055D11">
    <w:name w:val="64D04237A9894A91B078419C189055D11"/>
    <w:rsid w:val="00D82A8D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FDE1FA569A441ED9612E4620FCD20201">
    <w:name w:val="8FDE1FA569A441ED9612E4620FCD2020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7081B19F8887414387CFE72BE4E7F1DF1">
    <w:name w:val="7081B19F8887414387CFE72BE4E7F1DF1"/>
    <w:rsid w:val="00D82A8D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00C4A257B0F4D888B7D6136B3B2A2E71">
    <w:name w:val="400C4A257B0F4D888B7D6136B3B2A2E7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4AA312DCC382495AA77FEECDCBD235DE1">
    <w:name w:val="4AA312DCC382495AA77FEECDCBD235DE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3BA61662133C4F4AB5768D47CB3462D81">
    <w:name w:val="3BA61662133C4F4AB5768D47CB3462D8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EF0FF9BA15A645BC9167A417706307AC1">
    <w:name w:val="EF0FF9BA15A645BC9167A417706307AC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0D594E863D2F476D91620DD46B12D0321">
    <w:name w:val="0D594E863D2F476D91620DD46B12D032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13C40660F034E06A4607873DE62FDB61">
    <w:name w:val="113C40660F034E06A4607873DE62FDB6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526AA17998448EB83305D0E4FB319871">
    <w:name w:val="9526AA17998448EB83305D0E4FB319871"/>
    <w:rsid w:val="00D82A8D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doNotRelyOnCSS/>
  <w:pixelsPerInch w:val="72"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0D173-C1B1-421A-B1A5-84761342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Platilla 8va. JD 2026 TCv2.dotx</Template>
  <TotalTime>1</TotalTime>
  <Pages>2</Pages>
  <Words>427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RTyC</dc:creator>
  <cp:lastModifiedBy>Nicolas Salvi</cp:lastModifiedBy>
  <cp:revision>2</cp:revision>
  <dcterms:created xsi:type="dcterms:W3CDTF">2026-05-08T16:39:00Z</dcterms:created>
  <dcterms:modified xsi:type="dcterms:W3CDTF">2026-05-08T16:39:00Z</dcterms:modified>
</cp:coreProperties>
</file>